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E7D" w:rsidRPr="00773ECB" w:rsidRDefault="00945E7D" w:rsidP="00C26BE0">
      <w:pPr>
        <w:keepNext/>
        <w:spacing w:after="0" w:line="240" w:lineRule="auto"/>
        <w:jc w:val="center"/>
        <w:outlineLvl w:val="0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773ECB">
        <w:rPr>
          <w:rFonts w:ascii="Times New Roman" w:hAnsi="Times New Roman"/>
          <w:bCs/>
          <w:iCs/>
          <w:sz w:val="24"/>
          <w:szCs w:val="24"/>
          <w:lang w:eastAsia="ru-RU"/>
        </w:rPr>
        <w:t>РОССИЙСКАЯ ФЕДЕРАЦИЯ</w:t>
      </w:r>
    </w:p>
    <w:p w:rsidR="00945E7D" w:rsidRPr="00773ECB" w:rsidRDefault="00945E7D" w:rsidP="00C26BE0">
      <w:pPr>
        <w:keepNext/>
        <w:spacing w:after="0" w:line="240" w:lineRule="auto"/>
        <w:jc w:val="center"/>
        <w:outlineLvl w:val="0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773ECB">
        <w:rPr>
          <w:rFonts w:ascii="Times New Roman" w:hAnsi="Times New Roman"/>
          <w:bCs/>
          <w:iCs/>
          <w:sz w:val="24"/>
          <w:szCs w:val="24"/>
          <w:lang w:eastAsia="ru-RU"/>
        </w:rPr>
        <w:t>ЯМАЛО-НЕНЕЦКИЙ АВТОНОМНЫЙ ОКРУГ</w:t>
      </w:r>
    </w:p>
    <w:p w:rsidR="00945E7D" w:rsidRPr="00773ECB" w:rsidRDefault="00945E7D" w:rsidP="00C26BE0">
      <w:pPr>
        <w:keepNext/>
        <w:spacing w:after="0" w:line="240" w:lineRule="auto"/>
        <w:jc w:val="center"/>
        <w:outlineLvl w:val="0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773ECB">
        <w:rPr>
          <w:rFonts w:ascii="Times New Roman" w:hAnsi="Times New Roman"/>
          <w:bCs/>
          <w:iCs/>
          <w:sz w:val="24"/>
          <w:szCs w:val="24"/>
          <w:lang w:eastAsia="ru-RU"/>
        </w:rPr>
        <w:t>ДЕПАРТАМЕНТ ОБРАЗОВАНИЯ АДМИНИСТРАЦИИ ПУРОВСКОГО РАЙОНА</w:t>
      </w:r>
    </w:p>
    <w:p w:rsidR="00945E7D" w:rsidRPr="00773ECB" w:rsidRDefault="00945E7D" w:rsidP="00C26BE0">
      <w:pPr>
        <w:keepNext/>
        <w:spacing w:after="0" w:line="240" w:lineRule="auto"/>
        <w:jc w:val="center"/>
        <w:outlineLvl w:val="0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773ECB">
        <w:rPr>
          <w:rFonts w:ascii="Times New Roman" w:hAnsi="Times New Roman"/>
          <w:bCs/>
          <w:iCs/>
          <w:sz w:val="24"/>
          <w:szCs w:val="24"/>
          <w:lang w:eastAsia="ru-RU"/>
        </w:rPr>
        <w:t>МУНИЦИПАЛЬНОЕ БЮДЖЕТНОЕ ОБЩЕОБРАЗОВАТЕЛЬНОЕ УЧРЕЖДЕНИЕ</w:t>
      </w:r>
    </w:p>
    <w:p w:rsidR="00945E7D" w:rsidRPr="0034065E" w:rsidRDefault="00945E7D" w:rsidP="00C26BE0">
      <w:pPr>
        <w:spacing w:after="0" w:line="240" w:lineRule="auto"/>
        <w:jc w:val="center"/>
        <w:rPr>
          <w:rFonts w:ascii="Times New Roman" w:eastAsia="Batang" w:hAnsi="Times New Roman"/>
          <w:bCs/>
          <w:u w:val="single"/>
          <w:lang w:eastAsia="ru-RU"/>
        </w:rPr>
      </w:pPr>
      <w:r w:rsidRPr="0034065E">
        <w:rPr>
          <w:rFonts w:ascii="Times New Roman" w:hAnsi="Times New Roman"/>
          <w:bCs/>
          <w:u w:val="single"/>
          <w:lang w:eastAsia="ru-RU"/>
        </w:rPr>
        <w:t>«</w:t>
      </w:r>
      <w:r w:rsidRPr="0034065E">
        <w:rPr>
          <w:rFonts w:ascii="Times New Roman" w:eastAsia="Batang" w:hAnsi="Times New Roman"/>
          <w:bCs/>
          <w:u w:val="single"/>
          <w:lang w:eastAsia="ru-RU"/>
        </w:rPr>
        <w:t>СРЕДНЯЯ ОБЩЕОБРАЗОВАТЕЛЬНАЯ ШКОЛА №1» п.г.т.УРЕНГОЙ ПУРОВСКОГО РАЙОНА</w:t>
      </w:r>
    </w:p>
    <w:p w:rsidR="00945E7D" w:rsidRPr="0034065E" w:rsidRDefault="00945E7D" w:rsidP="00C26BE0">
      <w:pPr>
        <w:spacing w:line="240" w:lineRule="auto"/>
        <w:jc w:val="center"/>
        <w:rPr>
          <w:rFonts w:ascii="Times New Roman" w:hAnsi="Times New Roman"/>
          <w:color w:val="0000FF"/>
          <w:sz w:val="20"/>
          <w:szCs w:val="20"/>
          <w:u w:val="single"/>
          <w:lang w:eastAsia="ru-RU"/>
        </w:rPr>
      </w:pPr>
      <w:r w:rsidRPr="0034065E">
        <w:rPr>
          <w:rFonts w:ascii="Times New Roman" w:hAnsi="Times New Roman"/>
          <w:sz w:val="20"/>
          <w:szCs w:val="20"/>
          <w:lang w:eastAsia="ru-RU"/>
        </w:rPr>
        <w:t xml:space="preserve">629860, ЯНАО,  Пуровский район, п.Уренгой,4 мкр., дом 39А  тел(факс)34934 9-31-77  </w:t>
      </w:r>
      <w:hyperlink r:id="rId7" w:history="1">
        <w:r w:rsidRPr="0034065E">
          <w:rPr>
            <w:rFonts w:ascii="Times New Roman" w:hAnsi="Times New Roman"/>
            <w:color w:val="0000FF"/>
            <w:sz w:val="20"/>
            <w:szCs w:val="20"/>
            <w:u w:val="single"/>
            <w:lang w:val="en-US" w:eastAsia="ru-RU"/>
          </w:rPr>
          <w:t>urengoi</w:t>
        </w:r>
        <w:r w:rsidRPr="0034065E">
          <w:rPr>
            <w:rFonts w:ascii="Times New Roman" w:hAnsi="Times New Roman"/>
            <w:color w:val="0000FF"/>
            <w:sz w:val="20"/>
            <w:szCs w:val="20"/>
            <w:u w:val="single"/>
            <w:lang w:eastAsia="ru-RU"/>
          </w:rPr>
          <w:t>1@</w:t>
        </w:r>
        <w:r w:rsidRPr="0034065E">
          <w:rPr>
            <w:rFonts w:ascii="Times New Roman" w:hAnsi="Times New Roman"/>
            <w:color w:val="0000FF"/>
            <w:sz w:val="20"/>
            <w:szCs w:val="20"/>
            <w:u w:val="single"/>
            <w:lang w:val="en-US" w:eastAsia="ru-RU"/>
          </w:rPr>
          <w:t>pur</w:t>
        </w:r>
        <w:r w:rsidRPr="0034065E">
          <w:rPr>
            <w:rFonts w:ascii="Times New Roman" w:hAnsi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34065E">
          <w:rPr>
            <w:rFonts w:ascii="Times New Roman" w:hAnsi="Times New Roman"/>
            <w:color w:val="0000FF"/>
            <w:sz w:val="20"/>
            <w:szCs w:val="20"/>
            <w:u w:val="single"/>
            <w:lang w:val="en-US" w:eastAsia="ru-RU"/>
          </w:rPr>
          <w:t>yanao</w:t>
        </w:r>
        <w:r w:rsidRPr="0034065E">
          <w:rPr>
            <w:rFonts w:ascii="Times New Roman" w:hAnsi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34065E">
          <w:rPr>
            <w:rFonts w:ascii="Times New Roman" w:hAnsi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</w:p>
    <w:p w:rsidR="00945E7D" w:rsidRDefault="00945E7D" w:rsidP="00C26BE0">
      <w:pPr>
        <w:spacing w:line="240" w:lineRule="auto"/>
        <w:rPr>
          <w:rFonts w:ascii="Times New Roman" w:hAnsi="Times New Roman"/>
          <w:b/>
          <w:sz w:val="24"/>
          <w:szCs w:val="24"/>
          <w:u w:val="single"/>
          <w:lang w:eastAsia="ru-RU"/>
        </w:rPr>
      </w:pPr>
    </w:p>
    <w:p w:rsidR="00945E7D" w:rsidRDefault="00945E7D" w:rsidP="00C26BE0">
      <w:pPr>
        <w:spacing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ru-RU"/>
        </w:rPr>
      </w:pPr>
      <w:r>
        <w:rPr>
          <w:rFonts w:ascii="Times New Roman" w:hAnsi="Times New Roman"/>
          <w:b/>
          <w:sz w:val="24"/>
          <w:szCs w:val="24"/>
          <w:u w:val="single"/>
          <w:lang w:eastAsia="ru-RU"/>
        </w:rPr>
        <w:t xml:space="preserve">ТЕМАТИКА ПРОЕКТА: </w:t>
      </w:r>
      <w:r>
        <w:rPr>
          <w:rFonts w:ascii="PT Astra Serif" w:hAnsi="PT Astra Serif"/>
          <w:sz w:val="28"/>
          <w:szCs w:val="28"/>
        </w:rPr>
        <w:t>цифровая образовательная среда</w:t>
      </w:r>
    </w:p>
    <w:p w:rsidR="00945E7D" w:rsidRDefault="00945E7D" w:rsidP="00CF546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CF5468">
        <w:rPr>
          <w:rFonts w:ascii="Times New Roman" w:hAnsi="Times New Roman"/>
          <w:b/>
          <w:sz w:val="28"/>
          <w:szCs w:val="28"/>
          <w:u w:val="single"/>
          <w:shd w:val="clear" w:color="auto" w:fill="FFFFFF"/>
        </w:rPr>
        <w:t xml:space="preserve">Наименование направления (подпрограммы) государственной (ведомственной, региональной) программы: </w:t>
      </w:r>
      <w:r w:rsidRPr="00CF5468">
        <w:rPr>
          <w:rFonts w:ascii="Times New Roman" w:hAnsi="Times New Roman"/>
          <w:sz w:val="28"/>
          <w:szCs w:val="28"/>
          <w:shd w:val="clear" w:color="auto" w:fill="FFFFFF"/>
        </w:rPr>
        <w:t>разработка¸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CF5468">
        <w:rPr>
          <w:rFonts w:ascii="Times New Roman" w:hAnsi="Times New Roman"/>
          <w:sz w:val="28"/>
          <w:szCs w:val="28"/>
          <w:shd w:val="clear" w:color="auto" w:fill="FFFFFF"/>
        </w:rPr>
        <w:t>апробация и (или внедрение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новых элементов содержания образования и систем воспитания, новых педагогических технологий, учебно- методических и учебно- лабораторных комплексов, форм, методов и средств обучения в организациях, осуществляющих образовательную деятельность, в том числе с использованием ресурсов негосударственного сектора</w:t>
      </w:r>
    </w:p>
    <w:p w:rsidR="00945E7D" w:rsidRDefault="00945E7D" w:rsidP="00CF546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945E7D" w:rsidRPr="00CF5468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Pr="00773ECB" w:rsidRDefault="00945E7D" w:rsidP="00C26BE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73ECB">
        <w:rPr>
          <w:rFonts w:ascii="Times New Roman" w:hAnsi="Times New Roman"/>
          <w:b/>
          <w:sz w:val="28"/>
          <w:szCs w:val="28"/>
        </w:rPr>
        <w:t>ПРОЕКТ</w:t>
      </w:r>
    </w:p>
    <w:p w:rsidR="00945E7D" w:rsidRPr="009B2F4F" w:rsidRDefault="00945E7D" w:rsidP="00C26BE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9B2F4F">
        <w:rPr>
          <w:rFonts w:ascii="Times New Roman" w:hAnsi="Times New Roman"/>
          <w:b/>
          <w:sz w:val="32"/>
          <w:szCs w:val="32"/>
        </w:rPr>
        <w:t>«</w:t>
      </w:r>
      <w:r w:rsidRPr="0096302B">
        <w:rPr>
          <w:rFonts w:ascii="Times New Roman" w:hAnsi="Times New Roman"/>
          <w:b/>
          <w:sz w:val="32"/>
          <w:szCs w:val="32"/>
        </w:rPr>
        <w:t>Создание единой</w:t>
      </w:r>
      <w:r w:rsidRPr="009B2F4F">
        <w:rPr>
          <w:rFonts w:ascii="Times New Roman" w:hAnsi="Times New Roman"/>
          <w:b/>
          <w:sz w:val="32"/>
          <w:szCs w:val="32"/>
        </w:rPr>
        <w:t xml:space="preserve"> цифровой образовательной среды как средство достижения нового качества образования»</w:t>
      </w:r>
    </w:p>
    <w:p w:rsidR="00945E7D" w:rsidRDefault="00945E7D" w:rsidP="00C26BE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F546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Pr="00E25C94" w:rsidRDefault="00945E7D" w:rsidP="00C26BE0">
      <w:pPr>
        <w:spacing w:after="0" w:line="240" w:lineRule="auto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ab/>
      </w:r>
      <w:r w:rsidRPr="00E25C94">
        <w:rPr>
          <w:rFonts w:ascii="Times New Roman" w:hAnsi="Times New Roman"/>
          <w:sz w:val="28"/>
          <w:szCs w:val="28"/>
        </w:rPr>
        <w:t>Разработчики:</w:t>
      </w:r>
    </w:p>
    <w:p w:rsidR="00945E7D" w:rsidRPr="00E25C94" w:rsidRDefault="00945E7D" w:rsidP="00C26BE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25C94">
        <w:rPr>
          <w:rFonts w:ascii="Times New Roman" w:hAnsi="Times New Roman"/>
          <w:sz w:val="28"/>
          <w:szCs w:val="28"/>
        </w:rPr>
        <w:tab/>
      </w:r>
      <w:r w:rsidRPr="00E25C94">
        <w:rPr>
          <w:rFonts w:ascii="Times New Roman" w:hAnsi="Times New Roman"/>
          <w:sz w:val="28"/>
          <w:szCs w:val="28"/>
        </w:rPr>
        <w:tab/>
      </w:r>
      <w:r w:rsidRPr="00E25C94">
        <w:rPr>
          <w:rFonts w:ascii="Times New Roman" w:hAnsi="Times New Roman"/>
          <w:sz w:val="28"/>
          <w:szCs w:val="28"/>
        </w:rPr>
        <w:tab/>
      </w:r>
      <w:r w:rsidRPr="00E25C94">
        <w:rPr>
          <w:rFonts w:ascii="Times New Roman" w:hAnsi="Times New Roman"/>
          <w:sz w:val="28"/>
          <w:szCs w:val="28"/>
        </w:rPr>
        <w:tab/>
      </w:r>
      <w:r w:rsidRPr="00E25C94">
        <w:rPr>
          <w:rFonts w:ascii="Times New Roman" w:hAnsi="Times New Roman"/>
          <w:sz w:val="28"/>
          <w:szCs w:val="28"/>
        </w:rPr>
        <w:tab/>
      </w:r>
      <w:r w:rsidRPr="00E25C94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</w:t>
      </w:r>
      <w:r w:rsidRPr="00E25C94">
        <w:rPr>
          <w:rFonts w:ascii="Times New Roman" w:hAnsi="Times New Roman"/>
          <w:sz w:val="28"/>
          <w:szCs w:val="28"/>
        </w:rPr>
        <w:t>Волокитина А.С., директор</w:t>
      </w:r>
    </w:p>
    <w:p w:rsidR="00945E7D" w:rsidRPr="00E25C94" w:rsidRDefault="00945E7D" w:rsidP="00C26BE0">
      <w:pPr>
        <w:spacing w:after="0" w:line="240" w:lineRule="auto"/>
        <w:ind w:left="5103" w:firstLine="561"/>
        <w:rPr>
          <w:rFonts w:ascii="Times New Roman" w:hAnsi="Times New Roman"/>
          <w:sz w:val="28"/>
          <w:szCs w:val="28"/>
        </w:rPr>
      </w:pPr>
      <w:r w:rsidRPr="00E25C94">
        <w:rPr>
          <w:rFonts w:ascii="Times New Roman" w:hAnsi="Times New Roman"/>
          <w:sz w:val="28"/>
          <w:szCs w:val="28"/>
        </w:rPr>
        <w:t xml:space="preserve">Ахмадиева Л.Л., зам. директора  </w:t>
      </w:r>
    </w:p>
    <w:p w:rsidR="00945E7D" w:rsidRPr="00E25C94" w:rsidRDefault="00945E7D" w:rsidP="00C26BE0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  <w:r w:rsidRPr="00E25C94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E25C94">
        <w:rPr>
          <w:rFonts w:ascii="Times New Roman" w:hAnsi="Times New Roman"/>
          <w:sz w:val="28"/>
          <w:szCs w:val="28"/>
        </w:rPr>
        <w:t xml:space="preserve">по информатизации </w:t>
      </w:r>
    </w:p>
    <w:p w:rsidR="00945E7D" w:rsidRDefault="00945E7D" w:rsidP="00C26BE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Pr="0090689B" w:rsidRDefault="00945E7D" w:rsidP="00C26BE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45E7D" w:rsidRPr="00E25C94" w:rsidRDefault="00945E7D" w:rsidP="00C26BE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25C94">
        <w:rPr>
          <w:rFonts w:ascii="Times New Roman" w:hAnsi="Times New Roman"/>
          <w:sz w:val="28"/>
          <w:szCs w:val="28"/>
        </w:rPr>
        <w:t>п. Уренгой</w:t>
      </w:r>
    </w:p>
    <w:p w:rsidR="00945E7D" w:rsidRPr="00E25C94" w:rsidRDefault="00945E7D" w:rsidP="00C26BE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smartTag w:uri="urn:schemas-microsoft-com:office:smarttags" w:element="metricconverter">
        <w:smartTagPr>
          <w:attr w:name="ProductID" w:val="2019 г"/>
        </w:smartTagPr>
        <w:r w:rsidRPr="00E25C94">
          <w:rPr>
            <w:rFonts w:ascii="Times New Roman" w:hAnsi="Times New Roman"/>
            <w:sz w:val="28"/>
            <w:szCs w:val="28"/>
          </w:rPr>
          <w:t>2019 г</w:t>
        </w:r>
      </w:smartTag>
      <w:r w:rsidRPr="00E25C94">
        <w:rPr>
          <w:rFonts w:ascii="Times New Roman" w:hAnsi="Times New Roman"/>
          <w:sz w:val="28"/>
          <w:szCs w:val="28"/>
        </w:rPr>
        <w:t>.</w:t>
      </w:r>
    </w:p>
    <w:p w:rsidR="00945E7D" w:rsidRDefault="00945E7D" w:rsidP="00C26B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ОГЛАВЛЕНИЕ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1"/>
        <w:gridCol w:w="7229"/>
        <w:gridCol w:w="1559"/>
      </w:tblGrid>
      <w:tr w:rsidR="00945E7D" w:rsidRPr="00975862" w:rsidTr="00975862">
        <w:tc>
          <w:tcPr>
            <w:tcW w:w="1101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Стр</w:t>
            </w:r>
          </w:p>
        </w:tc>
      </w:tr>
      <w:tr w:rsidR="00945E7D" w:rsidRPr="00975862" w:rsidTr="00975862">
        <w:tc>
          <w:tcPr>
            <w:tcW w:w="1101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Название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945E7D" w:rsidRPr="00975862" w:rsidTr="00975862">
        <w:tc>
          <w:tcPr>
            <w:tcW w:w="1101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32"/>
              <w:keepNext/>
              <w:keepLines/>
              <w:shd w:val="clear" w:color="auto" w:fill="auto"/>
              <w:spacing w:after="0" w:line="240" w:lineRule="auto"/>
              <w:ind w:firstLine="33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Анализ состояния процесса информатизации  в школе, противоречия и проблемы, на решение которых направлен проект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945E7D" w:rsidRPr="00975862" w:rsidTr="00975862">
        <w:tc>
          <w:tcPr>
            <w:tcW w:w="1101" w:type="dxa"/>
            <w:vMerge w:val="restart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Введение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>.1.Актуальность, инновационная значимость 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>.2.Цели и задачи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>.3.Основная идея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10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>.4.Новизна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10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>.5. Целевая аудитория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1101" w:type="dxa"/>
            <w:vMerge w:val="restart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Основная часть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4.1. Модель единой цифровой  образовательной среды (ЕЦОС)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11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12"/>
              <w:keepNext/>
              <w:keepLines/>
              <w:shd w:val="clear" w:color="auto" w:fill="auto"/>
              <w:spacing w:after="0" w:line="240" w:lineRule="auto"/>
              <w:ind w:firstLine="459"/>
              <w:jc w:val="both"/>
              <w:rPr>
                <w:sz w:val="24"/>
                <w:szCs w:val="24"/>
                <w:u w:val="single"/>
              </w:rPr>
            </w:pPr>
            <w:r w:rsidRPr="00975862">
              <w:rPr>
                <w:sz w:val="24"/>
                <w:szCs w:val="24"/>
                <w:lang w:val="en-US"/>
              </w:rPr>
              <w:t>4</w:t>
            </w:r>
            <w:r w:rsidRPr="00975862">
              <w:rPr>
                <w:sz w:val="24"/>
                <w:szCs w:val="24"/>
              </w:rPr>
              <w:t>.1.1. Основные функции.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459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>.1.2. Принципы организации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459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 xml:space="preserve">.1.3. </w:t>
            </w:r>
            <w:r w:rsidRPr="00975862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Компоненты ЕЦОС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459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>.1.4.</w:t>
            </w:r>
            <w:r w:rsidRPr="00975862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Информационные ресурсы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12"/>
              <w:keepNext/>
              <w:keepLines/>
              <w:shd w:val="clear" w:color="auto" w:fill="auto"/>
              <w:spacing w:after="0" w:line="240" w:lineRule="auto"/>
              <w:ind w:firstLine="459"/>
              <w:rPr>
                <w:sz w:val="24"/>
                <w:szCs w:val="24"/>
                <w:u w:val="single"/>
              </w:rPr>
            </w:pPr>
            <w:r w:rsidRPr="00975862">
              <w:rPr>
                <w:sz w:val="24"/>
                <w:szCs w:val="24"/>
                <w:lang w:val="en-US"/>
              </w:rPr>
              <w:t>4</w:t>
            </w:r>
            <w:r w:rsidRPr="00975862">
              <w:rPr>
                <w:sz w:val="24"/>
                <w:szCs w:val="24"/>
              </w:rPr>
              <w:t>.1.5. Подсистемы ЕЦОС.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4.2.  Структура проекта. Направления деятельности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459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4.2.1. Структура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4.2.2. </w:t>
            </w:r>
            <w:r w:rsidRPr="00975862">
              <w:rPr>
                <w:rFonts w:ascii="Times New Roman" w:hAnsi="Times New Roman"/>
                <w:sz w:val="24"/>
                <w:szCs w:val="26"/>
              </w:rPr>
              <w:t>«IT – школа»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459"/>
              <w:jc w:val="both"/>
              <w:rPr>
                <w:sz w:val="28"/>
                <w:szCs w:val="28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4.2.3. </w:t>
            </w:r>
            <w:r w:rsidRPr="00975862">
              <w:rPr>
                <w:rFonts w:ascii="Times New Roman" w:hAnsi="Times New Roman"/>
                <w:sz w:val="24"/>
                <w:szCs w:val="26"/>
              </w:rPr>
              <w:t>«IT – компетентность»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459"/>
              <w:jc w:val="both"/>
              <w:rPr>
                <w:sz w:val="28"/>
                <w:szCs w:val="28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4.2.4. </w:t>
            </w:r>
            <w:r w:rsidRPr="00975862">
              <w:rPr>
                <w:rFonts w:ascii="Times New Roman" w:hAnsi="Times New Roman"/>
                <w:bCs/>
                <w:sz w:val="24"/>
                <w:szCs w:val="26"/>
              </w:rPr>
              <w:t>«IT – педагог»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4.2.5. </w:t>
            </w:r>
            <w:r w:rsidRPr="00975862">
              <w:rPr>
                <w:rFonts w:ascii="Times New Roman" w:hAnsi="Times New Roman"/>
                <w:bCs/>
                <w:sz w:val="24"/>
                <w:szCs w:val="26"/>
              </w:rPr>
              <w:t>«IT – объединение»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4.2.6. </w:t>
            </w:r>
            <w:r w:rsidRPr="00975862">
              <w:rPr>
                <w:rFonts w:ascii="Times New Roman" w:hAnsi="Times New Roman"/>
                <w:bCs/>
                <w:sz w:val="24"/>
                <w:szCs w:val="26"/>
              </w:rPr>
              <w:t>«IT – общество»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4.2.7. </w:t>
            </w:r>
            <w:r w:rsidRPr="00975862">
              <w:rPr>
                <w:rFonts w:ascii="Times New Roman" w:hAnsi="Times New Roman"/>
                <w:bCs/>
                <w:sz w:val="24"/>
                <w:szCs w:val="26"/>
              </w:rPr>
              <w:t>«IT – безопасность»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945E7D" w:rsidRPr="00975862" w:rsidTr="00975862">
        <w:tc>
          <w:tcPr>
            <w:tcW w:w="1101" w:type="dxa"/>
            <w:vMerge w:val="restart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Сроки, этапы реализации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ind w:firstLine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5.1. Сроки реализации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5.2.  Этапы реализации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945E7D" w:rsidRPr="00975862" w:rsidTr="00975862">
        <w:tc>
          <w:tcPr>
            <w:tcW w:w="1101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Механизмы  реализации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945E7D" w:rsidRPr="00975862" w:rsidTr="00975862">
        <w:tc>
          <w:tcPr>
            <w:tcW w:w="1101" w:type="dxa"/>
            <w:vMerge w:val="restart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VII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975862">
              <w:rPr>
                <w:rStyle w:val="Heading2Char"/>
                <w:rFonts w:ascii="Times New Roman" w:hAnsi="Times New Roman"/>
                <w:b w:val="0"/>
                <w:bCs w:val="0"/>
                <w:color w:val="auto"/>
                <w:sz w:val="24"/>
                <w:szCs w:val="24"/>
              </w:rPr>
              <w:t>Ресурсное обеспечение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40" w:lineRule="auto"/>
              <w:rPr>
                <w:rStyle w:val="Heading2Char"/>
                <w:rFonts w:ascii="Times New Roman" w:hAnsi="Times New Roman"/>
                <w:b w:val="0"/>
                <w:bCs w:val="0"/>
                <w:color w:val="auto"/>
                <w:sz w:val="24"/>
                <w:szCs w:val="24"/>
              </w:rPr>
            </w:pPr>
            <w:r w:rsidRPr="00975862">
              <w:rPr>
                <w:rStyle w:val="Heading2Char"/>
                <w:rFonts w:ascii="Times New Roman" w:hAnsi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7</w:t>
            </w:r>
            <w:r w:rsidRPr="00975862">
              <w:rPr>
                <w:rStyle w:val="Heading2Char"/>
                <w:rFonts w:ascii="Times New Roman" w:hAnsi="Times New Roman"/>
                <w:b w:val="0"/>
                <w:bCs w:val="0"/>
                <w:color w:val="auto"/>
                <w:sz w:val="24"/>
                <w:szCs w:val="24"/>
              </w:rPr>
              <w:t>.1. Кадровое обеспечение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40" w:lineRule="auto"/>
              <w:rPr>
                <w:rStyle w:val="Heading2Char"/>
                <w:rFonts w:ascii="Times New Roman" w:hAnsi="Times New Roman"/>
                <w:b w:val="0"/>
                <w:bCs w:val="0"/>
                <w:color w:val="auto"/>
                <w:sz w:val="24"/>
                <w:szCs w:val="24"/>
              </w:rPr>
            </w:pPr>
            <w:r w:rsidRPr="00975862">
              <w:rPr>
                <w:rStyle w:val="Heading2Char"/>
                <w:rFonts w:ascii="Times New Roman" w:hAnsi="Times New Roman"/>
                <w:b w:val="0"/>
                <w:color w:val="auto"/>
                <w:sz w:val="24"/>
                <w:szCs w:val="24"/>
                <w:lang w:val="en-US"/>
              </w:rPr>
              <w:t>7</w:t>
            </w:r>
            <w:r w:rsidRPr="00975862">
              <w:rPr>
                <w:rStyle w:val="Heading2Char"/>
                <w:rFonts w:ascii="Times New Roman" w:hAnsi="Times New Roman"/>
                <w:b w:val="0"/>
                <w:color w:val="auto"/>
                <w:sz w:val="24"/>
                <w:szCs w:val="24"/>
              </w:rPr>
              <w:t>.2. Материально- техническое обеспечение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945E7D" w:rsidRPr="00975862" w:rsidTr="00975862">
        <w:tc>
          <w:tcPr>
            <w:tcW w:w="1101" w:type="dxa"/>
            <w:vMerge w:val="restart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40" w:lineRule="auto"/>
              <w:rPr>
                <w:b/>
                <w:sz w:val="24"/>
                <w:szCs w:val="24"/>
              </w:rPr>
            </w:pPr>
            <w:r w:rsidRPr="00975862">
              <w:rPr>
                <w:rStyle w:val="Heading2Char"/>
                <w:rFonts w:ascii="Times New Roman" w:hAnsi="Times New Roman"/>
                <w:b w:val="0"/>
                <w:color w:val="auto"/>
                <w:sz w:val="24"/>
              </w:rPr>
              <w:t>Ожидаемые результаты.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40" w:lineRule="auto"/>
              <w:rPr>
                <w:rStyle w:val="Heading2Char"/>
                <w:rFonts w:ascii="Times New Roman" w:hAnsi="Times New Roman"/>
                <w:b w:val="0"/>
                <w:color w:val="auto"/>
                <w:sz w:val="24"/>
              </w:rPr>
            </w:pPr>
            <w:r w:rsidRPr="00975862">
              <w:rPr>
                <w:rStyle w:val="Heading2Char"/>
                <w:rFonts w:ascii="Times New Roman" w:hAnsi="Times New Roman"/>
                <w:b w:val="0"/>
                <w:color w:val="auto"/>
                <w:sz w:val="24"/>
              </w:rPr>
              <w:t>8.1. Качественные результаты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40" w:lineRule="auto"/>
              <w:rPr>
                <w:rStyle w:val="Heading2Char"/>
                <w:rFonts w:ascii="Times New Roman" w:hAnsi="Times New Roman"/>
                <w:b w:val="0"/>
                <w:color w:val="auto"/>
                <w:sz w:val="24"/>
              </w:rPr>
            </w:pPr>
            <w:r w:rsidRPr="00975862">
              <w:rPr>
                <w:rStyle w:val="Heading2Char"/>
                <w:rFonts w:ascii="Times New Roman" w:hAnsi="Times New Roman"/>
                <w:b w:val="0"/>
                <w:color w:val="auto"/>
                <w:sz w:val="24"/>
              </w:rPr>
              <w:t>8.2. Количественные результаты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945E7D" w:rsidRPr="00975862" w:rsidTr="00975862">
        <w:tc>
          <w:tcPr>
            <w:tcW w:w="1101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40" w:lineRule="auto"/>
              <w:rPr>
                <w:rStyle w:val="Heading2Char"/>
                <w:rFonts w:ascii="Times New Roman" w:hAnsi="Times New Roman"/>
                <w:b w:val="0"/>
                <w:color w:val="auto"/>
                <w:sz w:val="24"/>
              </w:rPr>
            </w:pPr>
            <w:r w:rsidRPr="00975862">
              <w:rPr>
                <w:bCs/>
                <w:color w:val="000000"/>
                <w:sz w:val="24"/>
                <w:szCs w:val="24"/>
                <w:lang w:eastAsia="ru-RU"/>
              </w:rPr>
              <w:t>Критерии и способы оценки эффективности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945E7D" w:rsidRPr="00975862" w:rsidTr="00975862">
        <w:tc>
          <w:tcPr>
            <w:tcW w:w="1101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suppressAutoHyphens/>
              <w:spacing w:after="0" w:line="240" w:lineRule="auto"/>
              <w:jc w:val="both"/>
              <w:rPr>
                <w:rStyle w:val="Heading2Char"/>
                <w:rFonts w:ascii="Times New Roman" w:hAnsi="Times New Roman"/>
                <w:color w:val="auto"/>
                <w:sz w:val="24"/>
                <w:szCs w:val="24"/>
                <w:lang w:eastAsia="ar-SA"/>
              </w:rPr>
            </w:pPr>
            <w:r w:rsidRPr="00975862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Предполагаемые риски и минимизация их последствий при реализации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23</w:t>
            </w:r>
          </w:p>
        </w:tc>
      </w:tr>
      <w:tr w:rsidR="00945E7D" w:rsidRPr="00975862" w:rsidTr="00975862">
        <w:tc>
          <w:tcPr>
            <w:tcW w:w="1101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XI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Бизнес- план 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945E7D" w:rsidRPr="00975862" w:rsidTr="00975862">
        <w:tc>
          <w:tcPr>
            <w:tcW w:w="1101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Заключение. Перспективы реализации проекта. 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25</w:t>
            </w:r>
          </w:p>
        </w:tc>
      </w:tr>
      <w:tr w:rsidR="00945E7D" w:rsidRPr="00975862" w:rsidTr="00975862">
        <w:tc>
          <w:tcPr>
            <w:tcW w:w="1101" w:type="dxa"/>
            <w:vMerge w:val="restart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XIII</w:t>
            </w:r>
          </w:p>
        </w:tc>
        <w:tc>
          <w:tcPr>
            <w:tcW w:w="7229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Приложения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ind w:left="317" w:hanging="28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Материально- техническое обеспечение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26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ListParagraph"/>
              <w:keepNext/>
              <w:keepLines/>
              <w:numPr>
                <w:ilvl w:val="0"/>
                <w:numId w:val="66"/>
              </w:numPr>
              <w:spacing w:after="0" w:line="240" w:lineRule="auto"/>
              <w:ind w:left="317" w:hanging="317"/>
              <w:outlineLvl w:val="1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Тезаурус, применяемый в описании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27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ListParagraph"/>
              <w:keepNext/>
              <w:keepLines/>
              <w:numPr>
                <w:ilvl w:val="0"/>
                <w:numId w:val="66"/>
              </w:numPr>
              <w:spacing w:after="0" w:line="240" w:lineRule="auto"/>
              <w:ind w:left="317" w:hanging="317"/>
              <w:outlineLvl w:val="1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Модель цифрового пространства ОУ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ind w:left="317" w:hanging="284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План реализации проекта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945E7D" w:rsidRPr="00975862" w:rsidTr="00975862">
        <w:tc>
          <w:tcPr>
            <w:tcW w:w="1101" w:type="dxa"/>
            <w:vMerge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66"/>
              </w:numPr>
              <w:tabs>
                <w:tab w:val="left" w:pos="175"/>
                <w:tab w:val="left" w:pos="317"/>
              </w:tabs>
              <w:spacing w:after="0" w:line="240" w:lineRule="auto"/>
              <w:ind w:left="175" w:hanging="142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Диагностические материалы</w:t>
            </w:r>
          </w:p>
        </w:tc>
        <w:tc>
          <w:tcPr>
            <w:tcW w:w="1559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945E7D" w:rsidRPr="0077561E" w:rsidRDefault="00945E7D" w:rsidP="00C26B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45E7D" w:rsidRPr="0077561E" w:rsidRDefault="00945E7D" w:rsidP="00C26B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45E7D" w:rsidRDefault="00945E7D" w:rsidP="00C26BE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945E7D" w:rsidRPr="00315B3D" w:rsidRDefault="00945E7D" w:rsidP="00C26BE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945E7D" w:rsidRPr="00866483" w:rsidRDefault="00945E7D" w:rsidP="00C26BE0">
      <w:pPr>
        <w:pStyle w:val="ListParagraph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74A1A">
        <w:rPr>
          <w:rFonts w:ascii="Times New Roman" w:hAnsi="Times New Roman"/>
          <w:b/>
          <w:sz w:val="24"/>
          <w:szCs w:val="24"/>
          <w:u w:val="single"/>
        </w:rPr>
        <w:t>НАЗВАНИЕ ПРОЕКТА</w:t>
      </w:r>
      <w:r w:rsidRPr="00A74A1A">
        <w:rPr>
          <w:rFonts w:ascii="Times New Roman" w:hAnsi="Times New Roman"/>
          <w:sz w:val="24"/>
          <w:szCs w:val="24"/>
          <w:u w:val="single"/>
        </w:rPr>
        <w:t>:</w:t>
      </w:r>
      <w:r w:rsidRPr="00866483">
        <w:rPr>
          <w:rFonts w:ascii="Times New Roman" w:hAnsi="Times New Roman"/>
          <w:sz w:val="28"/>
          <w:szCs w:val="28"/>
        </w:rPr>
        <w:t xml:space="preserve"> «</w:t>
      </w:r>
      <w:r w:rsidRPr="00CF382B">
        <w:rPr>
          <w:rFonts w:ascii="Times New Roman" w:hAnsi="Times New Roman"/>
          <w:sz w:val="28"/>
          <w:szCs w:val="28"/>
        </w:rPr>
        <w:t>Создание единой</w:t>
      </w:r>
      <w:r w:rsidRPr="00866483">
        <w:rPr>
          <w:rFonts w:ascii="Times New Roman" w:hAnsi="Times New Roman"/>
          <w:sz w:val="28"/>
          <w:szCs w:val="28"/>
        </w:rPr>
        <w:t xml:space="preserve">  цифровой образовательной среды школы как средство достижения нового качества образования».</w:t>
      </w:r>
    </w:p>
    <w:p w:rsidR="00945E7D" w:rsidRPr="00866483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66483">
        <w:rPr>
          <w:rFonts w:ascii="Times New Roman" w:hAnsi="Times New Roman"/>
          <w:sz w:val="28"/>
          <w:szCs w:val="28"/>
        </w:rPr>
        <w:t>Тема проекта, разработанного и реализуемого педагогическим коллективом</w:t>
      </w:r>
      <w:r>
        <w:rPr>
          <w:rFonts w:ascii="Times New Roman" w:hAnsi="Times New Roman"/>
          <w:sz w:val="28"/>
          <w:szCs w:val="28"/>
        </w:rPr>
        <w:t>,</w:t>
      </w:r>
      <w:r w:rsidRPr="00866483">
        <w:rPr>
          <w:rFonts w:ascii="Times New Roman" w:hAnsi="Times New Roman"/>
          <w:sz w:val="28"/>
          <w:szCs w:val="28"/>
        </w:rPr>
        <w:t xml:space="preserve"> определена исходя из основных направлений развития российского образования. Сегодня вокруг нас происходит рывок в цифровую эпоху. И школа, как неотъемлемая часть общества, должна ответить на вызовы стремительно меняющегося мира. Дети уже  сейчас живут в цифровом пространстве, порой ориентируясь в нем лучше нас. Как мотивировать ребенка на обучение, если любую информацию он может получить, используя ресурсы сети Интернет? Как мотивировать  учителя не только на творческие поиски в цифровом образовательном пространстве, соответствующие духу времени, но и на грамотное использование цифровых образовательных ресурсов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866483">
        <w:rPr>
          <w:rFonts w:ascii="Times New Roman" w:hAnsi="Times New Roman"/>
          <w:sz w:val="28"/>
          <w:szCs w:val="28"/>
        </w:rPr>
        <w:t xml:space="preserve">в рамках здоровьесберегающих технологий? Как мотивировать родительскую общественность на активное участие  в интерактивных контактах с учителями для консультаций, совместно с другими субъектами социализации прививать детям навыки безопасного поведения в сети Интернет? </w:t>
      </w:r>
    </w:p>
    <w:p w:rsidR="00945E7D" w:rsidRPr="00866483" w:rsidRDefault="00945E7D" w:rsidP="00C26BE0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66483">
        <w:rPr>
          <w:rFonts w:ascii="Times New Roman" w:hAnsi="Times New Roman"/>
          <w:sz w:val="28"/>
          <w:szCs w:val="28"/>
        </w:rPr>
        <w:t xml:space="preserve">Ответы на поставленные вопросы необходимы в современной системе образования. Педагогический коллектив считает, что для обеспечения качественного образовательного процесса важна интеграция с цифровой средой, в свою очередь, современная цифровая образовательная среда должна быть наполнена обоснованными для ожидания образовательных результатов цифровыми инструментами, системами, другими ресурсами. </w:t>
      </w:r>
    </w:p>
    <w:p w:rsidR="00945E7D" w:rsidRPr="00866483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66483">
        <w:rPr>
          <w:rFonts w:ascii="Times New Roman" w:hAnsi="Times New Roman"/>
          <w:sz w:val="28"/>
          <w:szCs w:val="28"/>
        </w:rPr>
        <w:t>На наш взгляд, задача школы сегодня – создание такой единой развивающей цифровой образовательной среды, в которой будет интересно всем участникам образовательного процесса. На фоне многообразия поиска путей разрешения данных вопросов, было принято управленческое решение – разработка и реализация проекта «Создание единой  цифровой образовательной среды школы как средство достижения нового качества образования», который позволит на основе имеющихся ресурсов и освоения новых</w:t>
      </w:r>
      <w:r>
        <w:rPr>
          <w:rFonts w:ascii="Times New Roman" w:hAnsi="Times New Roman"/>
          <w:sz w:val="28"/>
          <w:szCs w:val="28"/>
        </w:rPr>
        <w:t xml:space="preserve"> цифровых  и информационно- коммуникационных </w:t>
      </w:r>
      <w:r w:rsidRPr="00866483">
        <w:rPr>
          <w:rFonts w:ascii="Times New Roman" w:hAnsi="Times New Roman"/>
          <w:sz w:val="28"/>
          <w:szCs w:val="28"/>
        </w:rPr>
        <w:t xml:space="preserve">технологий выработать систему решений для планомерного построения единого </w:t>
      </w:r>
      <w:r>
        <w:rPr>
          <w:rFonts w:ascii="Times New Roman" w:hAnsi="Times New Roman"/>
          <w:sz w:val="28"/>
          <w:szCs w:val="28"/>
        </w:rPr>
        <w:t xml:space="preserve">взаимосвязанного </w:t>
      </w:r>
      <w:r w:rsidRPr="00866483">
        <w:rPr>
          <w:rFonts w:ascii="Times New Roman" w:hAnsi="Times New Roman"/>
          <w:sz w:val="28"/>
          <w:szCs w:val="28"/>
        </w:rPr>
        <w:t>информационного пространства школы.</w:t>
      </w:r>
    </w:p>
    <w:p w:rsidR="00945E7D" w:rsidRPr="00361BF3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4"/>
          <w:szCs w:val="24"/>
        </w:rPr>
      </w:pPr>
    </w:p>
    <w:p w:rsidR="00945E7D" w:rsidRPr="00DC08FD" w:rsidRDefault="00945E7D" w:rsidP="00C26BE0">
      <w:pPr>
        <w:pStyle w:val="ListParagraph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DC08FD">
        <w:rPr>
          <w:rFonts w:ascii="Times New Roman" w:hAnsi="Times New Roman"/>
          <w:b/>
          <w:sz w:val="24"/>
          <w:szCs w:val="24"/>
        </w:rPr>
        <w:t xml:space="preserve">АНАЛИЗ СОСТОЯНИЯ ПРОЦЕССА ИНФОРМАТИЗАЦИИ В </w:t>
      </w:r>
      <w:r>
        <w:rPr>
          <w:rFonts w:ascii="Times New Roman" w:hAnsi="Times New Roman"/>
          <w:b/>
          <w:sz w:val="24"/>
          <w:szCs w:val="24"/>
        </w:rPr>
        <w:t>ОУ</w:t>
      </w:r>
      <w:r w:rsidRPr="00DC08FD">
        <w:rPr>
          <w:rFonts w:ascii="Times New Roman" w:hAnsi="Times New Roman"/>
          <w:b/>
          <w:sz w:val="24"/>
          <w:szCs w:val="24"/>
        </w:rPr>
        <w:t>, ПРОТИВОРЕЧИЯ И ПРОБЛЕМЫ, НА РЕШЕНИЕ КОТОРЫХ НАПРАВЛЕН ПРОЕКТ</w:t>
      </w:r>
    </w:p>
    <w:p w:rsidR="00945E7D" w:rsidRPr="00786D2B" w:rsidRDefault="00945E7D" w:rsidP="00C26B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>Инновационная деятельность педагогического коллектива известна не только в районе, но и в округе. В школе созданы условия наибольшего благоприятствования для инновационных процессов, использования в практике работы современных образовательных технологий, включая ИКТ и цифровые технологии, вовлечения в поисковую творческую деятельность максимально широкого круга учителей, приобщения к учебным исследованиям учащихся. Школе неоднократно присваивался статус региональной  и муниципальной инновационных площадок.</w:t>
      </w:r>
    </w:p>
    <w:p w:rsidR="00945E7D" w:rsidRPr="00786D2B" w:rsidRDefault="00945E7D" w:rsidP="00C26BE0">
      <w:pPr>
        <w:spacing w:after="0" w:line="240" w:lineRule="auto"/>
        <w:ind w:left="142" w:firstLine="566"/>
        <w:jc w:val="both"/>
        <w:rPr>
          <w:rFonts w:ascii="Times New Roman" w:hAnsi="Times New Roman"/>
          <w:b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  <w:lang w:eastAsia="ar-SA"/>
        </w:rPr>
        <w:t xml:space="preserve">На протяжении ряда  лет </w:t>
      </w:r>
      <w:r>
        <w:rPr>
          <w:rFonts w:ascii="Times New Roman" w:hAnsi="Times New Roman"/>
          <w:sz w:val="28"/>
          <w:szCs w:val="28"/>
          <w:lang w:eastAsia="ar-SA"/>
        </w:rPr>
        <w:t xml:space="preserve">в ОУ </w:t>
      </w:r>
      <w:r w:rsidRPr="00786D2B">
        <w:rPr>
          <w:rFonts w:ascii="Times New Roman" w:hAnsi="Times New Roman"/>
          <w:sz w:val="28"/>
          <w:szCs w:val="28"/>
          <w:lang w:eastAsia="ar-SA"/>
        </w:rPr>
        <w:t xml:space="preserve">последовательно </w:t>
      </w:r>
      <w:r w:rsidRPr="00786D2B">
        <w:rPr>
          <w:rFonts w:ascii="Times New Roman" w:hAnsi="Times New Roman"/>
          <w:sz w:val="28"/>
          <w:szCs w:val="28"/>
        </w:rPr>
        <w:t xml:space="preserve">создаётся информационно-образовательная </w:t>
      </w:r>
      <w:r w:rsidRPr="00CF382B">
        <w:rPr>
          <w:rFonts w:ascii="Times New Roman" w:hAnsi="Times New Roman"/>
          <w:sz w:val="28"/>
          <w:szCs w:val="28"/>
        </w:rPr>
        <w:t xml:space="preserve">среда </w:t>
      </w:r>
      <w:r w:rsidRPr="00CF382B">
        <w:rPr>
          <w:rFonts w:ascii="Times New Roman" w:hAnsi="Times New Roman"/>
          <w:sz w:val="28"/>
          <w:szCs w:val="28"/>
          <w:lang w:eastAsia="ar-SA"/>
        </w:rPr>
        <w:t>с</w:t>
      </w:r>
      <w:r w:rsidRPr="00786D2B">
        <w:rPr>
          <w:rFonts w:ascii="Times New Roman" w:hAnsi="Times New Roman"/>
          <w:sz w:val="28"/>
          <w:szCs w:val="28"/>
          <w:lang w:eastAsia="ar-SA"/>
        </w:rPr>
        <w:t xml:space="preserve"> целью активного  внедрения и использования в работе педагогов школы информационно-коммуникационных технологий. В настоящее время решен определенный ряд поставленных перед педагогическим коллективом задач:</w:t>
      </w:r>
    </w:p>
    <w:p w:rsidR="00945E7D" w:rsidRPr="00786D2B" w:rsidRDefault="00945E7D" w:rsidP="00C26BE0">
      <w:pPr>
        <w:numPr>
          <w:ilvl w:val="0"/>
          <w:numId w:val="35"/>
        </w:numPr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</w:rPr>
      </w:pPr>
      <w:r w:rsidRPr="00786D2B">
        <w:rPr>
          <w:rFonts w:ascii="Times New Roman" w:hAnsi="Times New Roman"/>
          <w:bCs/>
          <w:sz w:val="28"/>
          <w:szCs w:val="28"/>
          <w:u w:val="single"/>
        </w:rPr>
        <w:t xml:space="preserve">Развитие единой  </w:t>
      </w:r>
      <w:r w:rsidRPr="00CF382B">
        <w:rPr>
          <w:rFonts w:ascii="Times New Roman" w:hAnsi="Times New Roman"/>
          <w:bCs/>
          <w:sz w:val="28"/>
          <w:szCs w:val="28"/>
          <w:u w:val="single"/>
        </w:rPr>
        <w:t>цифровой  образовательной</w:t>
      </w:r>
      <w:r w:rsidRPr="00786D2B">
        <w:rPr>
          <w:rFonts w:ascii="Times New Roman" w:hAnsi="Times New Roman"/>
          <w:bCs/>
          <w:sz w:val="28"/>
          <w:szCs w:val="28"/>
          <w:u w:val="single"/>
        </w:rPr>
        <w:t xml:space="preserve">  среды школы</w:t>
      </w:r>
      <w:r w:rsidRPr="00786D2B">
        <w:rPr>
          <w:rFonts w:ascii="Times New Roman" w:hAnsi="Times New Roman"/>
          <w:sz w:val="28"/>
          <w:szCs w:val="28"/>
          <w:u w:val="single"/>
        </w:rPr>
        <w:t xml:space="preserve">, предоставляющей широкий спектр возможностей всем участникам образовательного процесса и её социальным партнёрам </w:t>
      </w:r>
      <w:r w:rsidRPr="00786D2B">
        <w:rPr>
          <w:rFonts w:ascii="Times New Roman" w:hAnsi="Times New Roman"/>
          <w:bCs/>
          <w:sz w:val="28"/>
          <w:szCs w:val="28"/>
          <w:u w:val="single"/>
        </w:rPr>
        <w:t>для получения всесторонней своевременной информации, личностного и профессионального саморазвития</w:t>
      </w:r>
      <w:r w:rsidRPr="00786D2B">
        <w:rPr>
          <w:rFonts w:ascii="Times New Roman" w:hAnsi="Times New Roman"/>
          <w:bCs/>
          <w:sz w:val="28"/>
          <w:szCs w:val="28"/>
        </w:rPr>
        <w:t>:</w:t>
      </w:r>
    </w:p>
    <w:p w:rsidR="00945E7D" w:rsidRPr="00786D2B" w:rsidRDefault="00945E7D" w:rsidP="00C26BE0">
      <w:pPr>
        <w:numPr>
          <w:ilvl w:val="0"/>
          <w:numId w:val="36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 xml:space="preserve">создана современная материально-техническая база, включающая в себя  </w:t>
      </w:r>
      <w:r>
        <w:rPr>
          <w:rFonts w:ascii="Times New Roman" w:hAnsi="Times New Roman"/>
          <w:sz w:val="28"/>
          <w:szCs w:val="28"/>
        </w:rPr>
        <w:t>мультимедийное и компьютерное оборудование (</w:t>
      </w:r>
      <w:r w:rsidRPr="00CF382B">
        <w:rPr>
          <w:rFonts w:ascii="Times New Roman" w:hAnsi="Times New Roman"/>
          <w:sz w:val="28"/>
          <w:szCs w:val="28"/>
          <w:u w:val="single"/>
        </w:rPr>
        <w:t>приложение 1</w:t>
      </w:r>
      <w:r>
        <w:rPr>
          <w:rFonts w:ascii="Times New Roman" w:hAnsi="Times New Roman"/>
          <w:sz w:val="28"/>
          <w:szCs w:val="28"/>
        </w:rPr>
        <w:t>)</w:t>
      </w:r>
      <w:r w:rsidRPr="00786D2B">
        <w:rPr>
          <w:rFonts w:ascii="Times New Roman" w:hAnsi="Times New Roman"/>
          <w:sz w:val="28"/>
          <w:szCs w:val="28"/>
        </w:rPr>
        <w:t xml:space="preserve">; в школьной библиотеке </w:t>
      </w:r>
      <w:r>
        <w:rPr>
          <w:rFonts w:ascii="Times New Roman" w:hAnsi="Times New Roman"/>
          <w:sz w:val="28"/>
          <w:szCs w:val="28"/>
        </w:rPr>
        <w:t>работает</w:t>
      </w:r>
      <w:r w:rsidRPr="00786D2B">
        <w:rPr>
          <w:rFonts w:ascii="Times New Roman" w:hAnsi="Times New Roman"/>
          <w:sz w:val="28"/>
          <w:szCs w:val="28"/>
        </w:rPr>
        <w:t xml:space="preserve"> информационно-воспитательный  центр</w:t>
      </w:r>
      <w:r>
        <w:rPr>
          <w:rFonts w:ascii="Times New Roman" w:hAnsi="Times New Roman"/>
          <w:sz w:val="28"/>
          <w:szCs w:val="28"/>
        </w:rPr>
        <w:t>.</w:t>
      </w:r>
      <w:r w:rsidRPr="00786D2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настоящее время </w:t>
      </w:r>
      <w:r w:rsidRPr="00786D2B">
        <w:rPr>
          <w:rFonts w:ascii="Times New Roman" w:hAnsi="Times New Roman"/>
          <w:sz w:val="28"/>
          <w:szCs w:val="28"/>
        </w:rPr>
        <w:t>внутреннее информационно-техническое пространство школы составляет более 20 цифровых систем: электронная библиотека, локальная сеть, автоматизированные рабочие места учителей и др. Скорость подключения в  кабинетах составляет 100 Мб/с;</w:t>
      </w:r>
    </w:p>
    <w:p w:rsidR="00945E7D" w:rsidRPr="00786D2B" w:rsidRDefault="00945E7D" w:rsidP="00C26BE0">
      <w:pPr>
        <w:numPr>
          <w:ilvl w:val="0"/>
          <w:numId w:val="36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  <w:lang w:eastAsia="ru-RU"/>
        </w:rPr>
        <w:t xml:space="preserve">согласно окружному проекту «Школа – территория </w:t>
      </w:r>
      <w:r w:rsidRPr="00786D2B">
        <w:rPr>
          <w:rFonts w:ascii="Times New Roman" w:hAnsi="Times New Roman"/>
          <w:sz w:val="28"/>
          <w:szCs w:val="28"/>
          <w:lang w:val="en-US" w:eastAsia="ru-RU"/>
        </w:rPr>
        <w:t>Wi</w:t>
      </w:r>
      <w:r w:rsidRPr="00786D2B">
        <w:rPr>
          <w:rFonts w:ascii="Times New Roman" w:hAnsi="Times New Roman"/>
          <w:sz w:val="28"/>
          <w:szCs w:val="28"/>
          <w:lang w:eastAsia="ru-RU"/>
        </w:rPr>
        <w:t>-</w:t>
      </w:r>
      <w:r w:rsidRPr="00786D2B">
        <w:rPr>
          <w:rFonts w:ascii="Times New Roman" w:hAnsi="Times New Roman"/>
          <w:sz w:val="28"/>
          <w:szCs w:val="28"/>
          <w:lang w:val="en-US" w:eastAsia="ru-RU"/>
        </w:rPr>
        <w:t>Fi</w:t>
      </w:r>
      <w:r w:rsidRPr="00786D2B">
        <w:rPr>
          <w:rFonts w:ascii="Times New Roman" w:hAnsi="Times New Roman"/>
          <w:sz w:val="28"/>
          <w:szCs w:val="28"/>
          <w:lang w:eastAsia="ru-RU"/>
        </w:rPr>
        <w:t xml:space="preserve">», инициируемому губернатором ЯНАО,  школа подключена к системе </w:t>
      </w:r>
      <w:r w:rsidRPr="00786D2B">
        <w:rPr>
          <w:rFonts w:ascii="Times New Roman" w:hAnsi="Times New Roman"/>
          <w:sz w:val="28"/>
          <w:szCs w:val="28"/>
          <w:lang w:val="en-US" w:eastAsia="ru-RU"/>
        </w:rPr>
        <w:t>Wi</w:t>
      </w:r>
      <w:r w:rsidRPr="00786D2B">
        <w:rPr>
          <w:rFonts w:ascii="Times New Roman" w:hAnsi="Times New Roman"/>
          <w:sz w:val="28"/>
          <w:szCs w:val="28"/>
          <w:lang w:eastAsia="ru-RU"/>
        </w:rPr>
        <w:t>-</w:t>
      </w:r>
      <w:r w:rsidRPr="00786D2B">
        <w:rPr>
          <w:rFonts w:ascii="Times New Roman" w:hAnsi="Times New Roman"/>
          <w:sz w:val="28"/>
          <w:szCs w:val="28"/>
          <w:lang w:val="en-US" w:eastAsia="ru-RU"/>
        </w:rPr>
        <w:t>Fi</w:t>
      </w:r>
      <w:r w:rsidRPr="00786D2B">
        <w:rPr>
          <w:rFonts w:ascii="Times New Roman" w:hAnsi="Times New Roman"/>
          <w:sz w:val="28"/>
          <w:szCs w:val="28"/>
          <w:lang w:eastAsia="ru-RU"/>
        </w:rPr>
        <w:t xml:space="preserve"> для выхода в Интернет. Контентная фильтрация осуществляется с помощью Интернет – фильтра «Интернет Цензор».  </w:t>
      </w:r>
      <w:r w:rsidRPr="00786D2B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Программа надежно защищена от взлома и обхода фильтрации. </w:t>
      </w:r>
    </w:p>
    <w:p w:rsidR="00945E7D" w:rsidRPr="00786D2B" w:rsidRDefault="00945E7D" w:rsidP="00C26BE0">
      <w:pPr>
        <w:numPr>
          <w:ilvl w:val="0"/>
          <w:numId w:val="36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 xml:space="preserve">реализуется </w:t>
      </w:r>
      <w:r w:rsidRPr="00786D2B">
        <w:rPr>
          <w:rFonts w:ascii="Times New Roman" w:hAnsi="Times New Roman"/>
          <w:sz w:val="28"/>
          <w:szCs w:val="28"/>
          <w:lang w:eastAsia="ru-RU"/>
        </w:rPr>
        <w:t>программа «Один ученик: один компьютер»;</w:t>
      </w:r>
    </w:p>
    <w:p w:rsidR="00945E7D" w:rsidRPr="00786D2B" w:rsidRDefault="00945E7D" w:rsidP="00C26BE0">
      <w:pPr>
        <w:numPr>
          <w:ilvl w:val="0"/>
          <w:numId w:val="36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>идет реализация отдельных направлений информатизации учителями- предметн</w:t>
      </w:r>
      <w:r>
        <w:rPr>
          <w:rFonts w:ascii="Times New Roman" w:hAnsi="Times New Roman"/>
          <w:sz w:val="28"/>
          <w:szCs w:val="28"/>
        </w:rPr>
        <w:t>иками, классными руководителями:</w:t>
      </w:r>
      <w:r w:rsidRPr="00786D2B">
        <w:rPr>
          <w:rFonts w:ascii="Times New Roman" w:hAnsi="Times New Roman"/>
          <w:sz w:val="28"/>
          <w:szCs w:val="28"/>
        </w:rPr>
        <w:t xml:space="preserve"> разрабатываются и ведутся уроки, внеклассные мероприятия с использованием цифровых </w:t>
      </w:r>
      <w:r>
        <w:rPr>
          <w:rFonts w:ascii="Times New Roman" w:hAnsi="Times New Roman"/>
          <w:sz w:val="28"/>
          <w:szCs w:val="28"/>
        </w:rPr>
        <w:t xml:space="preserve">и ИК </w:t>
      </w:r>
      <w:r w:rsidRPr="00786D2B">
        <w:rPr>
          <w:rFonts w:ascii="Times New Roman" w:hAnsi="Times New Roman"/>
          <w:sz w:val="28"/>
          <w:szCs w:val="28"/>
        </w:rPr>
        <w:t>технологий; учителями созданы базы данных электр</w:t>
      </w:r>
      <w:r>
        <w:rPr>
          <w:rFonts w:ascii="Times New Roman" w:hAnsi="Times New Roman"/>
          <w:sz w:val="28"/>
          <w:szCs w:val="28"/>
        </w:rPr>
        <w:t>онных пособий, сетевых ресурсов</w:t>
      </w:r>
      <w:r w:rsidRPr="00786D2B">
        <w:rPr>
          <w:rFonts w:ascii="Times New Roman" w:hAnsi="Times New Roman"/>
          <w:sz w:val="28"/>
          <w:szCs w:val="28"/>
        </w:rPr>
        <w:t>;</w:t>
      </w:r>
    </w:p>
    <w:p w:rsidR="00945E7D" w:rsidRPr="00786D2B" w:rsidRDefault="00945E7D" w:rsidP="00C26BE0">
      <w:pPr>
        <w:numPr>
          <w:ilvl w:val="0"/>
          <w:numId w:val="36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>функционирует  сервис АИС «Сетевой  город», где родители (законные представители) получают доступ к данным успеваемости детей, содержанию занятий, домашних задани</w:t>
      </w:r>
      <w:r>
        <w:rPr>
          <w:rFonts w:ascii="Times New Roman" w:hAnsi="Times New Roman"/>
          <w:sz w:val="28"/>
          <w:szCs w:val="28"/>
        </w:rPr>
        <w:t>й после прохождения регистрации.</w:t>
      </w:r>
    </w:p>
    <w:p w:rsidR="00945E7D" w:rsidRPr="00786D2B" w:rsidRDefault="00945E7D" w:rsidP="00C26BE0">
      <w:pPr>
        <w:numPr>
          <w:ilvl w:val="0"/>
          <w:numId w:val="35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u w:val="single"/>
        </w:rPr>
      </w:pPr>
      <w:r w:rsidRPr="00786D2B">
        <w:rPr>
          <w:rFonts w:ascii="Times New Roman" w:hAnsi="Times New Roman"/>
          <w:bCs/>
          <w:sz w:val="28"/>
          <w:szCs w:val="28"/>
          <w:u w:val="single"/>
        </w:rPr>
        <w:t>Позиционирование информационного пространства школы как части общей информационной среды поселка, района</w:t>
      </w:r>
      <w:r w:rsidRPr="00786D2B">
        <w:rPr>
          <w:rFonts w:ascii="Times New Roman" w:hAnsi="Times New Roman"/>
          <w:sz w:val="28"/>
          <w:szCs w:val="28"/>
          <w:u w:val="single"/>
        </w:rPr>
        <w:t>, региона,  участие во всех проектах, связанных с развитием сетев</w:t>
      </w:r>
      <w:r>
        <w:rPr>
          <w:rFonts w:ascii="Times New Roman" w:hAnsi="Times New Roman"/>
          <w:sz w:val="28"/>
          <w:szCs w:val="28"/>
          <w:u w:val="single"/>
        </w:rPr>
        <w:t xml:space="preserve">ого взаимодействия, глобального </w:t>
      </w:r>
      <w:r w:rsidRPr="00786D2B">
        <w:rPr>
          <w:rFonts w:ascii="Times New Roman" w:hAnsi="Times New Roman"/>
          <w:sz w:val="28"/>
          <w:szCs w:val="28"/>
          <w:u w:val="single"/>
        </w:rPr>
        <w:t>информационного обмен</w:t>
      </w:r>
      <w:r>
        <w:rPr>
          <w:rFonts w:ascii="Times New Roman" w:hAnsi="Times New Roman"/>
          <w:sz w:val="28"/>
          <w:szCs w:val="28"/>
          <w:u w:val="single"/>
        </w:rPr>
        <w:t>а, партнёрства и сотрудничества:</w:t>
      </w:r>
    </w:p>
    <w:p w:rsidR="00945E7D" w:rsidRPr="00A3284C" w:rsidRDefault="00945E7D" w:rsidP="00C26BE0">
      <w:pPr>
        <w:numPr>
          <w:ilvl w:val="0"/>
          <w:numId w:val="37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м</w:t>
      </w:r>
      <w:r w:rsidRPr="00786D2B">
        <w:rPr>
          <w:rFonts w:ascii="Times New Roman" w:hAnsi="Times New Roman"/>
          <w:sz w:val="28"/>
          <w:szCs w:val="28"/>
        </w:rPr>
        <w:t>ониторинг развития образовательного учреждения на фоне</w:t>
      </w:r>
      <w:r>
        <w:rPr>
          <w:rFonts w:ascii="Times New Roman" w:hAnsi="Times New Roman"/>
          <w:sz w:val="28"/>
          <w:szCs w:val="28"/>
        </w:rPr>
        <w:t xml:space="preserve"> других школ отражается на сайтах: </w:t>
      </w:r>
      <w:hyperlink r:id="rId8" w:history="1">
        <w:r w:rsidRPr="00786D2B">
          <w:rPr>
            <w:rStyle w:val="Hyperlink"/>
            <w:rFonts w:ascii="Times New Roman" w:hAnsi="Times New Roman"/>
            <w:color w:val="auto"/>
            <w:sz w:val="28"/>
            <w:szCs w:val="28"/>
          </w:rPr>
          <w:t>http://urengoi1.ru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9" w:history="1">
        <w:r w:rsidRPr="00A3284C">
          <w:rPr>
            <w:rFonts w:ascii="Times New Roman" w:hAnsi="Times New Roman"/>
            <w:sz w:val="28"/>
            <w:szCs w:val="28"/>
            <w:u w:val="single"/>
            <w:lang w:val="en-US"/>
          </w:rPr>
          <w:t>www</w:t>
        </w:r>
        <w:r w:rsidRPr="00A3284C">
          <w:rPr>
            <w:rFonts w:ascii="Times New Roman" w:hAnsi="Times New Roman"/>
            <w:sz w:val="28"/>
            <w:szCs w:val="28"/>
            <w:u w:val="single"/>
          </w:rPr>
          <w:t>.</w:t>
        </w:r>
        <w:r w:rsidRPr="00A3284C">
          <w:rPr>
            <w:rFonts w:ascii="Times New Roman" w:hAnsi="Times New Roman"/>
            <w:sz w:val="28"/>
            <w:szCs w:val="28"/>
            <w:u w:val="single"/>
            <w:lang w:val="en-US"/>
          </w:rPr>
          <w:t>bus</w:t>
        </w:r>
        <w:r w:rsidRPr="00A3284C">
          <w:rPr>
            <w:rFonts w:ascii="Times New Roman" w:hAnsi="Times New Roman"/>
            <w:sz w:val="28"/>
            <w:szCs w:val="28"/>
            <w:u w:val="single"/>
          </w:rPr>
          <w:t>.</w:t>
        </w:r>
        <w:r w:rsidRPr="00A3284C">
          <w:rPr>
            <w:rFonts w:ascii="Times New Roman" w:hAnsi="Times New Roman"/>
            <w:sz w:val="28"/>
            <w:szCs w:val="28"/>
            <w:u w:val="single"/>
            <w:lang w:val="en-US"/>
          </w:rPr>
          <w:t>gov</w:t>
        </w:r>
        <w:r w:rsidRPr="00A3284C">
          <w:rPr>
            <w:rFonts w:ascii="Times New Roman" w:hAnsi="Times New Roman"/>
            <w:sz w:val="28"/>
            <w:szCs w:val="28"/>
            <w:u w:val="single"/>
          </w:rPr>
          <w:t>.</w:t>
        </w:r>
        <w:r w:rsidRPr="00A3284C">
          <w:rPr>
            <w:rFonts w:ascii="Times New Roman" w:hAnsi="Times New Roman"/>
            <w:sz w:val="28"/>
            <w:szCs w:val="28"/>
            <w:u w:val="single"/>
            <w:lang w:val="en-US"/>
          </w:rPr>
          <w:t>ru</w:t>
        </w:r>
      </w:hyperlink>
      <w:r w:rsidRPr="00A3284C">
        <w:rPr>
          <w:rFonts w:ascii="Times New Roman" w:hAnsi="Times New Roman"/>
          <w:sz w:val="28"/>
          <w:szCs w:val="28"/>
        </w:rPr>
        <w:t>;</w:t>
      </w:r>
    </w:p>
    <w:p w:rsidR="00945E7D" w:rsidRPr="00786D2B" w:rsidRDefault="00945E7D" w:rsidP="00C26BE0">
      <w:pPr>
        <w:numPr>
          <w:ilvl w:val="0"/>
          <w:numId w:val="37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786D2B">
        <w:rPr>
          <w:rFonts w:ascii="Times New Roman" w:hAnsi="Times New Roman"/>
          <w:bCs/>
          <w:sz w:val="28"/>
          <w:szCs w:val="28"/>
          <w:lang w:eastAsia="ru-RU"/>
        </w:rPr>
        <w:t xml:space="preserve">с 2015  по </w:t>
      </w:r>
      <w:smartTag w:uri="urn:schemas-microsoft-com:office:smarttags" w:element="metricconverter">
        <w:smartTagPr>
          <w:attr w:name="ProductID" w:val="2017 г"/>
        </w:smartTagPr>
        <w:r w:rsidRPr="00786D2B">
          <w:rPr>
            <w:rFonts w:ascii="Times New Roman" w:hAnsi="Times New Roman"/>
            <w:bCs/>
            <w:sz w:val="28"/>
            <w:szCs w:val="28"/>
            <w:lang w:eastAsia="ru-RU"/>
          </w:rPr>
          <w:t>2017 г</w:t>
        </w:r>
      </w:smartTag>
      <w:r w:rsidRPr="00786D2B">
        <w:rPr>
          <w:rFonts w:ascii="Times New Roman" w:hAnsi="Times New Roman"/>
          <w:bCs/>
          <w:sz w:val="28"/>
          <w:szCs w:val="28"/>
          <w:lang w:eastAsia="ru-RU"/>
        </w:rPr>
        <w:t>.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Pr="00786D2B">
        <w:rPr>
          <w:rFonts w:ascii="Times New Roman" w:hAnsi="Times New Roman"/>
          <w:bCs/>
          <w:sz w:val="28"/>
          <w:szCs w:val="28"/>
          <w:lang w:eastAsia="ru-RU"/>
        </w:rPr>
        <w:t xml:space="preserve">г. школа являлась региональной инновационной площадкой по </w:t>
      </w:r>
      <w:r>
        <w:rPr>
          <w:rFonts w:ascii="Times New Roman" w:hAnsi="Times New Roman"/>
          <w:bCs/>
          <w:sz w:val="28"/>
          <w:szCs w:val="28"/>
          <w:lang w:eastAsia="ru-RU"/>
        </w:rPr>
        <w:t>реализации</w:t>
      </w:r>
      <w:r w:rsidRPr="00786D2B">
        <w:rPr>
          <w:rFonts w:ascii="Times New Roman" w:hAnsi="Times New Roman"/>
          <w:bCs/>
          <w:sz w:val="28"/>
          <w:szCs w:val="28"/>
          <w:lang w:eastAsia="ru-RU"/>
        </w:rPr>
        <w:t xml:space="preserve"> модели перехода на ФГОС СОО и </w:t>
      </w:r>
      <w:r w:rsidRPr="00786D2B">
        <w:rPr>
          <w:rFonts w:ascii="Times New Roman" w:hAnsi="Times New Roman"/>
          <w:sz w:val="28"/>
          <w:szCs w:val="28"/>
          <w:lang w:eastAsia="ru-RU"/>
        </w:rPr>
        <w:t xml:space="preserve"> получила положительную оценку по результатам реализации проекта ДО ЯНАО;</w:t>
      </w:r>
    </w:p>
    <w:p w:rsidR="00945E7D" w:rsidRPr="00786D2B" w:rsidRDefault="00945E7D" w:rsidP="00C26BE0">
      <w:pPr>
        <w:numPr>
          <w:ilvl w:val="0"/>
          <w:numId w:val="37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786D2B">
        <w:rPr>
          <w:rFonts w:ascii="Times New Roman" w:hAnsi="Times New Roman"/>
          <w:sz w:val="28"/>
          <w:szCs w:val="28"/>
          <w:lang w:eastAsia="ru-RU"/>
        </w:rPr>
        <w:t>педагогический коллектив гордится успехами наших учащихся:</w:t>
      </w:r>
    </w:p>
    <w:p w:rsidR="00945E7D" w:rsidRPr="00786D2B" w:rsidRDefault="00945E7D" w:rsidP="00C26BE0">
      <w:pPr>
        <w:numPr>
          <w:ilvl w:val="0"/>
          <w:numId w:val="38"/>
        </w:numPr>
        <w:shd w:val="clear" w:color="auto" w:fill="FFFFFF"/>
        <w:spacing w:after="0" w:line="240" w:lineRule="auto"/>
        <w:ind w:left="709" w:hanging="425"/>
        <w:jc w:val="both"/>
        <w:rPr>
          <w:rFonts w:ascii="Times New Roman" w:hAnsi="Times New Roman"/>
          <w:bCs/>
          <w:sz w:val="28"/>
          <w:szCs w:val="28"/>
        </w:rPr>
      </w:pPr>
      <w:r w:rsidRPr="00786D2B">
        <w:rPr>
          <w:rFonts w:ascii="Times New Roman" w:hAnsi="Times New Roman"/>
          <w:bCs/>
          <w:sz w:val="28"/>
          <w:szCs w:val="28"/>
        </w:rPr>
        <w:t>численность учащихся, успевающих на "4" и "5" по итогам 2017/18 учебного года-  297- 50,4%;</w:t>
      </w:r>
    </w:p>
    <w:p w:rsidR="00945E7D" w:rsidRPr="00786D2B" w:rsidRDefault="00945E7D" w:rsidP="00C26BE0">
      <w:pPr>
        <w:numPr>
          <w:ilvl w:val="0"/>
          <w:numId w:val="38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</w:rPr>
      </w:pPr>
      <w:r w:rsidRPr="00786D2B">
        <w:rPr>
          <w:rFonts w:ascii="Times New Roman" w:hAnsi="Times New Roman"/>
          <w:bCs/>
          <w:sz w:val="28"/>
          <w:szCs w:val="28"/>
        </w:rPr>
        <w:t>4 учащихся набрали свыше 90 баллов на ЕГЭ по русскому языку, профильной математике и информатике</w:t>
      </w:r>
      <w:r>
        <w:rPr>
          <w:rFonts w:ascii="Times New Roman" w:hAnsi="Times New Roman"/>
          <w:bCs/>
          <w:sz w:val="28"/>
          <w:szCs w:val="28"/>
        </w:rPr>
        <w:t xml:space="preserve"> (2017/18 уч. г.)</w:t>
      </w:r>
      <w:r w:rsidRPr="00786D2B">
        <w:rPr>
          <w:rFonts w:ascii="Times New Roman" w:hAnsi="Times New Roman"/>
          <w:bCs/>
          <w:sz w:val="28"/>
          <w:szCs w:val="28"/>
        </w:rPr>
        <w:t>;</w:t>
      </w:r>
    </w:p>
    <w:p w:rsidR="00945E7D" w:rsidRPr="00A3284C" w:rsidRDefault="00945E7D" w:rsidP="00C26BE0">
      <w:pPr>
        <w:numPr>
          <w:ilvl w:val="0"/>
          <w:numId w:val="38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</w:rPr>
      </w:pPr>
      <w:r w:rsidRPr="00786D2B">
        <w:rPr>
          <w:rFonts w:ascii="Times New Roman" w:hAnsi="Times New Roman"/>
          <w:bCs/>
          <w:sz w:val="28"/>
          <w:szCs w:val="28"/>
        </w:rPr>
        <w:t>100% выпускников получили аттестаты об основном общем и среднем общем образовании;</w:t>
      </w:r>
      <w:r>
        <w:rPr>
          <w:rFonts w:ascii="Times New Roman" w:hAnsi="Times New Roman"/>
          <w:bCs/>
          <w:sz w:val="28"/>
          <w:szCs w:val="28"/>
        </w:rPr>
        <w:t xml:space="preserve"> 5 золотых медалей</w:t>
      </w:r>
      <w:r w:rsidRPr="00A3284C">
        <w:rPr>
          <w:rFonts w:ascii="Times New Roman" w:hAnsi="Times New Roman"/>
          <w:bCs/>
          <w:sz w:val="28"/>
          <w:szCs w:val="28"/>
        </w:rPr>
        <w:t xml:space="preserve"> и 3 аттестата особого образца (2016- 2018 г.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A3284C">
        <w:rPr>
          <w:rFonts w:ascii="Times New Roman" w:hAnsi="Times New Roman"/>
          <w:bCs/>
          <w:sz w:val="28"/>
          <w:szCs w:val="28"/>
        </w:rPr>
        <w:t>г.);</w:t>
      </w:r>
    </w:p>
    <w:p w:rsidR="00945E7D" w:rsidRPr="00786D2B" w:rsidRDefault="00945E7D" w:rsidP="00C26BE0">
      <w:pPr>
        <w:numPr>
          <w:ilvl w:val="0"/>
          <w:numId w:val="38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</w:rPr>
      </w:pPr>
      <w:r w:rsidRPr="00786D2B">
        <w:rPr>
          <w:rFonts w:ascii="Times New Roman" w:hAnsi="Times New Roman"/>
          <w:bCs/>
          <w:sz w:val="28"/>
          <w:szCs w:val="28"/>
        </w:rPr>
        <w:t>270 учащихся стали победителями и призерами олимпиад, научно- практических конференций разного уровня, включая российский: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86D2B">
        <w:rPr>
          <w:rFonts w:ascii="Times New Roman" w:hAnsi="Times New Roman"/>
          <w:sz w:val="28"/>
          <w:szCs w:val="28"/>
        </w:rPr>
        <w:t>Молодежные предметные чемпионаты по информатике, всероссийский конкурс «Кит – компьютеры, информатика, технологии», финальный (очный) этапа XII</w:t>
      </w:r>
      <w:r w:rsidRPr="00786D2B">
        <w:rPr>
          <w:rFonts w:ascii="Times New Roman" w:hAnsi="Times New Roman"/>
          <w:sz w:val="28"/>
          <w:szCs w:val="28"/>
          <w:lang w:val="en-US"/>
        </w:rPr>
        <w:t>I</w:t>
      </w:r>
      <w:r w:rsidRPr="00786D2B">
        <w:rPr>
          <w:rFonts w:ascii="Times New Roman" w:hAnsi="Times New Roman"/>
          <w:sz w:val="28"/>
          <w:szCs w:val="28"/>
        </w:rPr>
        <w:t xml:space="preserve"> Международной Олимпиады по основам наук (г. Калининград) и др. </w:t>
      </w:r>
    </w:p>
    <w:p w:rsidR="00945E7D" w:rsidRPr="00CF382B" w:rsidRDefault="00945E7D" w:rsidP="00C26BE0">
      <w:pPr>
        <w:numPr>
          <w:ilvl w:val="0"/>
          <w:numId w:val="37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08FD">
        <w:rPr>
          <w:rFonts w:ascii="Times New Roman" w:hAnsi="Times New Roman"/>
          <w:sz w:val="28"/>
          <w:szCs w:val="28"/>
          <w:lang w:eastAsia="ru-RU"/>
        </w:rPr>
        <w:t xml:space="preserve">65% учителей имеют персональные сайты в сети </w:t>
      </w:r>
      <w:r w:rsidRPr="00DC08FD">
        <w:rPr>
          <w:rFonts w:ascii="Times New Roman" w:hAnsi="Times New Roman"/>
          <w:sz w:val="28"/>
          <w:szCs w:val="28"/>
          <w:lang w:val="en-US" w:eastAsia="ru-RU"/>
        </w:rPr>
        <w:t>Internet</w:t>
      </w:r>
      <w:r>
        <w:rPr>
          <w:rFonts w:ascii="Times New Roman" w:hAnsi="Times New Roman"/>
          <w:sz w:val="28"/>
          <w:szCs w:val="28"/>
          <w:lang w:eastAsia="ru-RU"/>
        </w:rPr>
        <w:t xml:space="preserve"> и являются </w:t>
      </w:r>
      <w:r>
        <w:rPr>
          <w:rFonts w:ascii="Times New Roman" w:hAnsi="Times New Roman"/>
          <w:sz w:val="28"/>
          <w:szCs w:val="28"/>
        </w:rPr>
        <w:t>активными участниками</w:t>
      </w:r>
      <w:r w:rsidRPr="00CF382B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сетевых сообществ</w:t>
      </w:r>
      <w:r w:rsidRPr="00CF382B">
        <w:rPr>
          <w:rFonts w:ascii="Times New Roman" w:hAnsi="Times New Roman"/>
          <w:sz w:val="28"/>
          <w:szCs w:val="28"/>
        </w:rPr>
        <w:t xml:space="preserve">, таких, как «Открытый урок», «Педсовет.ру», </w:t>
      </w:r>
      <w:r w:rsidRPr="00CF382B">
        <w:rPr>
          <w:rFonts w:ascii="Times New Roman" w:hAnsi="Times New Roman"/>
          <w:bCs/>
          <w:kern w:val="24"/>
          <w:sz w:val="28"/>
          <w:szCs w:val="28"/>
          <w:lang w:val="en-US" w:eastAsia="ru-RU"/>
        </w:rPr>
        <w:t>nsportal</w:t>
      </w:r>
      <w:r w:rsidRPr="00CF382B">
        <w:rPr>
          <w:rFonts w:ascii="Times New Roman" w:hAnsi="Times New Roman"/>
          <w:bCs/>
          <w:kern w:val="24"/>
          <w:sz w:val="28"/>
          <w:szCs w:val="28"/>
          <w:lang w:eastAsia="ru-RU"/>
        </w:rPr>
        <w:t>.</w:t>
      </w:r>
      <w:r w:rsidRPr="00CF382B">
        <w:rPr>
          <w:rFonts w:ascii="Times New Roman" w:hAnsi="Times New Roman"/>
          <w:bCs/>
          <w:kern w:val="24"/>
          <w:sz w:val="28"/>
          <w:szCs w:val="28"/>
          <w:lang w:val="en-US" w:eastAsia="ru-RU"/>
        </w:rPr>
        <w:t>ru</w:t>
      </w:r>
      <w:r w:rsidRPr="00CF382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F382B">
        <w:rPr>
          <w:rFonts w:ascii="Times New Roman" w:hAnsi="Times New Roman"/>
          <w:bCs/>
          <w:kern w:val="24"/>
          <w:sz w:val="28"/>
          <w:szCs w:val="28"/>
          <w:lang w:val="en-US" w:eastAsia="ru-RU"/>
        </w:rPr>
        <w:t>proshkolu</w:t>
      </w:r>
      <w:r w:rsidRPr="00CF382B">
        <w:rPr>
          <w:rFonts w:ascii="Times New Roman" w:hAnsi="Times New Roman"/>
          <w:bCs/>
          <w:kern w:val="24"/>
          <w:sz w:val="28"/>
          <w:szCs w:val="28"/>
          <w:lang w:eastAsia="ru-RU"/>
        </w:rPr>
        <w:t>.</w:t>
      </w:r>
      <w:r w:rsidRPr="00CF382B">
        <w:rPr>
          <w:rFonts w:ascii="Times New Roman" w:hAnsi="Times New Roman"/>
          <w:bCs/>
          <w:kern w:val="24"/>
          <w:sz w:val="28"/>
          <w:szCs w:val="28"/>
          <w:lang w:val="en-US" w:eastAsia="ru-RU"/>
        </w:rPr>
        <w:t>ru</w:t>
      </w:r>
      <w:r w:rsidRPr="00CF382B">
        <w:rPr>
          <w:rFonts w:ascii="Times New Roman" w:hAnsi="Times New Roman"/>
          <w:bCs/>
          <w:kern w:val="24"/>
          <w:sz w:val="28"/>
          <w:szCs w:val="28"/>
          <w:lang w:eastAsia="ru-RU"/>
        </w:rPr>
        <w:t xml:space="preserve">, </w:t>
      </w:r>
      <w:r w:rsidRPr="00CF382B">
        <w:rPr>
          <w:rFonts w:ascii="Times New Roman" w:hAnsi="Times New Roman"/>
          <w:bCs/>
          <w:kern w:val="24"/>
          <w:sz w:val="28"/>
          <w:szCs w:val="28"/>
        </w:rPr>
        <w:t>международный интерактивный образовательный портал «ЛИДЕР»</w:t>
      </w:r>
      <w:r w:rsidRPr="00CF382B">
        <w:rPr>
          <w:rFonts w:ascii="Times New Roman" w:hAnsi="Times New Roman"/>
          <w:sz w:val="28"/>
          <w:szCs w:val="28"/>
        </w:rPr>
        <w:t xml:space="preserve">и др.; активно публикуют методические материалы, доклады, презентации, открытые уроки, мастер-классы на сайтах </w:t>
      </w:r>
      <w:hyperlink r:id="rId10" w:history="1">
        <w:r w:rsidRPr="00CF382B">
          <w:rPr>
            <w:rFonts w:ascii="Times New Roman" w:hAnsi="Times New Roman"/>
            <w:bCs/>
            <w:kern w:val="24"/>
            <w:sz w:val="28"/>
            <w:szCs w:val="28"/>
            <w:u w:val="single"/>
          </w:rPr>
          <w:t>https://infourok.ru/</w:t>
        </w:r>
      </w:hyperlink>
      <w:r w:rsidRPr="00CF382B"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11" w:history="1">
        <w:r w:rsidRPr="00CF382B">
          <w:rPr>
            <w:rStyle w:val="Hyperlink"/>
            <w:rFonts w:ascii="Times New Roman" w:hAnsi="Times New Roman"/>
            <w:bCs/>
            <w:color w:val="auto"/>
            <w:kern w:val="24"/>
            <w:sz w:val="28"/>
            <w:szCs w:val="28"/>
            <w:lang w:eastAsia="ru-RU"/>
          </w:rPr>
          <w:t>https://</w:t>
        </w:r>
        <w:r w:rsidRPr="00CF382B">
          <w:rPr>
            <w:rStyle w:val="Hyperlink"/>
            <w:rFonts w:ascii="Times New Roman" w:hAnsi="Times New Roman"/>
            <w:bCs/>
            <w:color w:val="auto"/>
            <w:kern w:val="24"/>
            <w:sz w:val="28"/>
            <w:szCs w:val="28"/>
            <w:lang w:val="en-US" w:eastAsia="ru-RU"/>
          </w:rPr>
          <w:t>pedsovet</w:t>
        </w:r>
        <w:r w:rsidRPr="00CF382B">
          <w:rPr>
            <w:rStyle w:val="Hyperlink"/>
            <w:rFonts w:ascii="Times New Roman" w:hAnsi="Times New Roman"/>
            <w:bCs/>
            <w:color w:val="auto"/>
            <w:kern w:val="24"/>
            <w:sz w:val="28"/>
            <w:szCs w:val="28"/>
            <w:lang w:eastAsia="ru-RU"/>
          </w:rPr>
          <w:t>.</w:t>
        </w:r>
        <w:r w:rsidRPr="00CF382B">
          <w:rPr>
            <w:rStyle w:val="Hyperlink"/>
            <w:rFonts w:ascii="Times New Roman" w:hAnsi="Times New Roman"/>
            <w:bCs/>
            <w:color w:val="auto"/>
            <w:kern w:val="24"/>
            <w:sz w:val="28"/>
            <w:szCs w:val="28"/>
            <w:lang w:val="en-US" w:eastAsia="ru-RU"/>
          </w:rPr>
          <w:t>su</w:t>
        </w:r>
        <w:r w:rsidRPr="00CF382B">
          <w:rPr>
            <w:rStyle w:val="Hyperlink"/>
            <w:rFonts w:ascii="Times New Roman" w:hAnsi="Times New Roman"/>
            <w:bCs/>
            <w:color w:val="auto"/>
            <w:kern w:val="24"/>
            <w:sz w:val="28"/>
            <w:szCs w:val="28"/>
            <w:lang w:eastAsia="ru-RU"/>
          </w:rPr>
          <w:t>/</w:t>
        </w:r>
      </w:hyperlink>
      <w:r w:rsidRPr="00CF382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F382B">
        <w:rPr>
          <w:rFonts w:ascii="Times New Roman" w:hAnsi="Times New Roman"/>
          <w:bCs/>
          <w:kern w:val="24"/>
          <w:sz w:val="28"/>
          <w:szCs w:val="28"/>
          <w:lang w:eastAsia="ru-RU"/>
        </w:rPr>
        <w:t>сайт Вестник образования,</w:t>
      </w:r>
      <w:hyperlink r:id="rId12" w:history="1">
        <w:r w:rsidRPr="00CF382B">
          <w:rPr>
            <w:rFonts w:ascii="Times New Roman" w:hAnsi="Times New Roman"/>
            <w:bCs/>
            <w:kern w:val="24"/>
            <w:sz w:val="28"/>
            <w:szCs w:val="28"/>
            <w:u w:val="single"/>
            <w:lang w:val="en-US" w:eastAsia="ru-RU"/>
          </w:rPr>
          <w:t>www</w:t>
        </w:r>
      </w:hyperlink>
      <w:hyperlink r:id="rId13" w:history="1">
        <w:r w:rsidRPr="00CF382B">
          <w:rPr>
            <w:rFonts w:ascii="Times New Roman" w:hAnsi="Times New Roman"/>
            <w:bCs/>
            <w:kern w:val="24"/>
            <w:sz w:val="28"/>
            <w:szCs w:val="28"/>
            <w:u w:val="single"/>
            <w:lang w:eastAsia="ru-RU"/>
          </w:rPr>
          <w:t>.</w:t>
        </w:r>
      </w:hyperlink>
      <w:hyperlink r:id="rId14" w:history="1">
        <w:r w:rsidRPr="00CF382B">
          <w:rPr>
            <w:rFonts w:ascii="Times New Roman" w:hAnsi="Times New Roman"/>
            <w:bCs/>
            <w:kern w:val="24"/>
            <w:sz w:val="28"/>
            <w:szCs w:val="28"/>
            <w:u w:val="single"/>
            <w:lang w:val="en-US" w:eastAsia="ru-RU"/>
          </w:rPr>
          <w:t>pedsovet</w:t>
        </w:r>
      </w:hyperlink>
      <w:hyperlink r:id="rId15" w:history="1">
        <w:r w:rsidRPr="00CF382B">
          <w:rPr>
            <w:rFonts w:ascii="Times New Roman" w:hAnsi="Times New Roman"/>
            <w:bCs/>
            <w:kern w:val="24"/>
            <w:sz w:val="28"/>
            <w:szCs w:val="28"/>
            <w:u w:val="single"/>
            <w:lang w:eastAsia="ru-RU"/>
          </w:rPr>
          <w:t>.</w:t>
        </w:r>
      </w:hyperlink>
      <w:hyperlink r:id="rId16" w:history="1">
        <w:r w:rsidRPr="00CF382B">
          <w:rPr>
            <w:rFonts w:ascii="Times New Roman" w:hAnsi="Times New Roman"/>
            <w:bCs/>
            <w:kern w:val="24"/>
            <w:sz w:val="28"/>
            <w:szCs w:val="28"/>
            <w:u w:val="single"/>
            <w:lang w:val="en-US" w:eastAsia="ru-RU"/>
          </w:rPr>
          <w:t>org</w:t>
        </w:r>
      </w:hyperlink>
      <w:r w:rsidRPr="00CF382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F382B">
        <w:rPr>
          <w:rFonts w:ascii="Times New Roman" w:hAnsi="Times New Roman"/>
          <w:bCs/>
          <w:kern w:val="24"/>
          <w:sz w:val="28"/>
          <w:szCs w:val="28"/>
          <w:lang w:eastAsia="ru-RU"/>
        </w:rPr>
        <w:t>ЗАВУЧ. Инфо</w:t>
      </w:r>
      <w:r w:rsidRPr="00CF382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F382B">
        <w:rPr>
          <w:rFonts w:ascii="Times New Roman" w:hAnsi="Times New Roman"/>
          <w:bCs/>
          <w:kern w:val="24"/>
          <w:sz w:val="28"/>
          <w:szCs w:val="28"/>
          <w:lang w:val="en-US" w:eastAsia="ru-RU"/>
        </w:rPr>
        <w:t>intel</w:t>
      </w:r>
      <w:r w:rsidRPr="00CF382B">
        <w:rPr>
          <w:rFonts w:ascii="Times New Roman" w:hAnsi="Times New Roman"/>
          <w:bCs/>
          <w:kern w:val="24"/>
          <w:sz w:val="28"/>
          <w:szCs w:val="28"/>
          <w:lang w:eastAsia="ru-RU"/>
        </w:rPr>
        <w:t>.</w:t>
      </w:r>
      <w:r w:rsidRPr="00CF382B">
        <w:rPr>
          <w:rFonts w:ascii="Times New Roman" w:hAnsi="Times New Roman"/>
          <w:bCs/>
          <w:kern w:val="24"/>
          <w:sz w:val="28"/>
          <w:szCs w:val="28"/>
          <w:lang w:val="en-US" w:eastAsia="ru-RU"/>
        </w:rPr>
        <w:t>edugalaxi</w:t>
      </w:r>
      <w:r w:rsidRPr="00CF382B">
        <w:rPr>
          <w:rFonts w:ascii="Times New Roman" w:hAnsi="Times New Roman"/>
          <w:bCs/>
          <w:kern w:val="24"/>
          <w:sz w:val="28"/>
          <w:szCs w:val="28"/>
          <w:lang w:eastAsia="ru-RU"/>
        </w:rPr>
        <w:t>.</w:t>
      </w:r>
      <w:r w:rsidRPr="00CF382B">
        <w:rPr>
          <w:rFonts w:ascii="Times New Roman" w:hAnsi="Times New Roman"/>
          <w:bCs/>
          <w:kern w:val="24"/>
          <w:sz w:val="28"/>
          <w:szCs w:val="28"/>
          <w:lang w:val="en-US" w:eastAsia="ru-RU"/>
        </w:rPr>
        <w:t>ru</w:t>
      </w:r>
      <w:r w:rsidRPr="00CF382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F382B">
        <w:rPr>
          <w:rFonts w:ascii="Times New Roman" w:hAnsi="Times New Roman"/>
          <w:bCs/>
          <w:sz w:val="28"/>
          <w:szCs w:val="28"/>
          <w:lang w:eastAsia="ru-RU"/>
        </w:rPr>
        <w:t>и т.д.</w:t>
      </w:r>
    </w:p>
    <w:p w:rsidR="00945E7D" w:rsidRPr="00786D2B" w:rsidRDefault="00945E7D" w:rsidP="00C26BE0">
      <w:pPr>
        <w:pStyle w:val="ListParagraph"/>
        <w:numPr>
          <w:ilvl w:val="0"/>
          <w:numId w:val="37"/>
        </w:numPr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786D2B">
        <w:rPr>
          <w:rFonts w:ascii="Times New Roman" w:hAnsi="Times New Roman"/>
          <w:sz w:val="28"/>
          <w:szCs w:val="28"/>
        </w:rPr>
        <w:t>еоднократно становились учителя победителями и лауреатами очных и дистанц</w:t>
      </w:r>
      <w:r>
        <w:rPr>
          <w:rFonts w:ascii="Times New Roman" w:hAnsi="Times New Roman"/>
          <w:sz w:val="28"/>
          <w:szCs w:val="28"/>
        </w:rPr>
        <w:t>ионных конкурсов разного уровня: районный и р</w:t>
      </w:r>
      <w:r w:rsidRPr="00786D2B">
        <w:rPr>
          <w:rFonts w:ascii="Times New Roman" w:hAnsi="Times New Roman"/>
          <w:sz w:val="28"/>
          <w:szCs w:val="28"/>
        </w:rPr>
        <w:t xml:space="preserve">егиональный конкурсы  «Учитель года», </w:t>
      </w:r>
      <w:r w:rsidRPr="00786D2B">
        <w:rPr>
          <w:rFonts w:ascii="Times New Roman" w:hAnsi="Times New Roman"/>
          <w:bCs/>
          <w:sz w:val="28"/>
          <w:szCs w:val="28"/>
          <w:lang w:val="en-US"/>
        </w:rPr>
        <w:t>V</w:t>
      </w:r>
      <w:r w:rsidRPr="00786D2B">
        <w:rPr>
          <w:rFonts w:ascii="Times New Roman" w:hAnsi="Times New Roman"/>
          <w:bCs/>
          <w:sz w:val="28"/>
          <w:szCs w:val="28"/>
        </w:rPr>
        <w:t xml:space="preserve"> международный конкурс работников образовательной сферы «Хрустальная сова»</w:t>
      </w:r>
      <w:r w:rsidRPr="00786D2B">
        <w:rPr>
          <w:rFonts w:ascii="Times New Roman" w:hAnsi="Times New Roman"/>
          <w:sz w:val="28"/>
          <w:szCs w:val="28"/>
        </w:rPr>
        <w:t xml:space="preserve">, </w:t>
      </w:r>
      <w:r w:rsidRPr="00786D2B">
        <w:rPr>
          <w:rFonts w:ascii="Times New Roman" w:hAnsi="Times New Roman"/>
          <w:bCs/>
          <w:sz w:val="28"/>
          <w:szCs w:val="28"/>
          <w:lang w:val="en-US"/>
        </w:rPr>
        <w:t>III</w:t>
      </w:r>
      <w:r w:rsidRPr="00786D2B">
        <w:rPr>
          <w:rFonts w:ascii="Times New Roman" w:hAnsi="Times New Roman"/>
          <w:bCs/>
          <w:sz w:val="28"/>
          <w:szCs w:val="28"/>
        </w:rPr>
        <w:t xml:space="preserve">   Международный  конкурс «Навстречу детям», организованный ООО НОУ «Вектор науки», Всероссийский фестиваль педагогического творчества «Педагогические идеи и т</w:t>
      </w:r>
      <w:r>
        <w:rPr>
          <w:rFonts w:ascii="Times New Roman" w:hAnsi="Times New Roman"/>
          <w:bCs/>
          <w:sz w:val="28"/>
          <w:szCs w:val="28"/>
        </w:rPr>
        <w:t>ехнологии: среднее образование»</w:t>
      </w:r>
      <w:r w:rsidRPr="00786D2B">
        <w:rPr>
          <w:rFonts w:ascii="Times New Roman" w:hAnsi="Times New Roman"/>
          <w:bCs/>
          <w:sz w:val="28"/>
          <w:szCs w:val="28"/>
        </w:rPr>
        <w:t xml:space="preserve">  и многие другие;</w:t>
      </w:r>
    </w:p>
    <w:p w:rsidR="00945E7D" w:rsidRPr="00786D2B" w:rsidRDefault="00945E7D" w:rsidP="00C26BE0">
      <w:pPr>
        <w:pStyle w:val="ListParagraph"/>
        <w:numPr>
          <w:ilvl w:val="0"/>
          <w:numId w:val="37"/>
        </w:numPr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</w:rPr>
      </w:pPr>
      <w:r w:rsidRPr="00786D2B">
        <w:rPr>
          <w:rFonts w:ascii="Times New Roman" w:hAnsi="Times New Roman"/>
          <w:bCs/>
          <w:sz w:val="28"/>
          <w:szCs w:val="28"/>
        </w:rPr>
        <w:t>100% педагогов в течение 2018 г. прошли курсовую подготовку (очную, дистанционную) по трем и более направлениям;</w:t>
      </w:r>
    </w:p>
    <w:p w:rsidR="00945E7D" w:rsidRPr="00786D2B" w:rsidRDefault="00945E7D" w:rsidP="00C26BE0">
      <w:pPr>
        <w:pStyle w:val="ListParagraph"/>
        <w:numPr>
          <w:ilvl w:val="0"/>
          <w:numId w:val="37"/>
        </w:numPr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>проведено дополнительное обучение педагогов по индивидуальным планам на базе школы в направлении использования цифровых технологий (облачные).</w:t>
      </w:r>
    </w:p>
    <w:p w:rsidR="00945E7D" w:rsidRPr="00786D2B" w:rsidRDefault="00945E7D" w:rsidP="00C26B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 xml:space="preserve">Таким образом, в течение ряда лет в школе успешно формируется </w:t>
      </w:r>
      <w:r>
        <w:rPr>
          <w:rFonts w:ascii="Times New Roman" w:hAnsi="Times New Roman"/>
          <w:sz w:val="28"/>
          <w:szCs w:val="28"/>
        </w:rPr>
        <w:t xml:space="preserve">информационно- </w:t>
      </w:r>
      <w:r w:rsidRPr="00786D2B">
        <w:rPr>
          <w:rFonts w:ascii="Times New Roman" w:hAnsi="Times New Roman"/>
          <w:sz w:val="28"/>
          <w:szCs w:val="28"/>
        </w:rPr>
        <w:t xml:space="preserve">образовательная  среда, не только достаточная для успешной реализации образовательного процесса, но и позволяющая выстраивать и реализовывать в будущем перспективу развития школы в условиях реформирования структуры образования, реализации нового поколения федеральных государственных образовательных стандартов, поиска и апробации модели «эффективной школы» на основе цифровых и информационно-коммуникативных технологий. </w:t>
      </w:r>
    </w:p>
    <w:p w:rsidR="00945E7D" w:rsidRPr="00786D2B" w:rsidRDefault="00945E7D" w:rsidP="00C26B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 xml:space="preserve">Актуальные вопросы и предложения, а также анализ педагогическим коллективом накопленного опыта образовательных организаций за последний период позволил выявить ряд </w:t>
      </w:r>
      <w:r w:rsidRPr="00786D2B">
        <w:rPr>
          <w:rFonts w:ascii="Times New Roman" w:hAnsi="Times New Roman"/>
          <w:sz w:val="28"/>
          <w:szCs w:val="28"/>
          <w:u w:val="single"/>
        </w:rPr>
        <w:t>противоречий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786D2B">
        <w:rPr>
          <w:rFonts w:ascii="Times New Roman" w:hAnsi="Times New Roman"/>
          <w:sz w:val="28"/>
          <w:szCs w:val="28"/>
        </w:rPr>
        <w:t xml:space="preserve">между: </w:t>
      </w:r>
    </w:p>
    <w:p w:rsidR="00945E7D" w:rsidRPr="00786D2B" w:rsidRDefault="00945E7D" w:rsidP="00683648">
      <w:pPr>
        <w:pStyle w:val="ListParagraph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 xml:space="preserve">стихийными попытками построения образовательного процесса, интегрированного с новыми образовательными технологиями и цифровыми ресурсами, и отсутствием обоснованных предложений по компетенциям для дифференцированных групп  обучающихся, их родителей (законных представителей), педагогов по уровню образования и индивидуальным особенностям; </w:t>
      </w:r>
    </w:p>
    <w:p w:rsidR="00945E7D" w:rsidRPr="00786D2B" w:rsidRDefault="00945E7D" w:rsidP="00683648">
      <w:pPr>
        <w:pStyle w:val="ListParagraph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>потребностью динамичной обработки информации, циркулирующей внутри образовательной организации, в т.ч. между ее структурными подразделениями, участниками образовательного процесса и отсутствием созданного в школе алгоритма индивидуализации обучения в цифровой образовательной среде, обеспечивающей доступность образования.</w:t>
      </w:r>
    </w:p>
    <w:p w:rsidR="00945E7D" w:rsidRPr="00786D2B" w:rsidRDefault="00945E7D" w:rsidP="00C26BE0">
      <w:pPr>
        <w:pStyle w:val="ListParagraph"/>
        <w:spacing w:after="0" w:line="240" w:lineRule="auto"/>
        <w:ind w:left="0" w:firstLine="540"/>
        <w:jc w:val="both"/>
        <w:rPr>
          <w:rFonts w:ascii="Times New Roman" w:hAnsi="Times New Roman"/>
          <w:b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>Создаваемое единое цифровое  пространство могло бы предоставить учащемуся возможность пользоваться широчайшим набором образовательных контентов (электронных учебников, видеокурсов и т.п.), с помощью интерактивных технологий компенсировать пробелы в образовании, реализовывать свои творческие способности через участие в различных конкурсах, олимпиадах, фестивалях, конференциях и пр., пользоваться системой дополнительного образования, не прерывать обучение по состоянию здоровья, суровым погодным условиям и т.д.</w:t>
      </w:r>
    </w:p>
    <w:p w:rsidR="00945E7D" w:rsidRPr="00786D2B" w:rsidRDefault="00945E7D" w:rsidP="00C26BE0">
      <w:pPr>
        <w:pStyle w:val="1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786D2B">
        <w:rPr>
          <w:sz w:val="28"/>
          <w:szCs w:val="28"/>
        </w:rPr>
        <w:t xml:space="preserve">В настоящее время в школе функционирует единая локальная сеть; есть сервер; </w:t>
      </w:r>
      <w:r>
        <w:rPr>
          <w:sz w:val="28"/>
          <w:szCs w:val="28"/>
        </w:rPr>
        <w:t>все предметные кабинеты</w:t>
      </w:r>
      <w:r w:rsidRPr="00786D2B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обеспечены мультимедийным</w:t>
      </w:r>
      <w:r w:rsidRPr="00786D2B">
        <w:rPr>
          <w:sz w:val="28"/>
          <w:szCs w:val="28"/>
        </w:rPr>
        <w:t xml:space="preserve"> оборудование</w:t>
      </w:r>
      <w:r>
        <w:rPr>
          <w:sz w:val="28"/>
          <w:szCs w:val="28"/>
        </w:rPr>
        <w:t>м</w:t>
      </w:r>
      <w:r w:rsidRPr="00786D2B">
        <w:rPr>
          <w:sz w:val="28"/>
          <w:szCs w:val="28"/>
        </w:rPr>
        <w:t>, доступ</w:t>
      </w:r>
      <w:r>
        <w:rPr>
          <w:sz w:val="28"/>
          <w:szCs w:val="28"/>
        </w:rPr>
        <w:t>ом</w:t>
      </w:r>
      <w:r w:rsidRPr="00786D2B">
        <w:rPr>
          <w:sz w:val="28"/>
          <w:szCs w:val="28"/>
        </w:rPr>
        <w:t xml:space="preserve"> к сети Интернет; </w:t>
      </w:r>
      <w:r>
        <w:rPr>
          <w:sz w:val="28"/>
          <w:szCs w:val="28"/>
        </w:rPr>
        <w:t>ИК</w:t>
      </w:r>
      <w:r w:rsidRPr="00786D2B">
        <w:rPr>
          <w:sz w:val="28"/>
          <w:szCs w:val="28"/>
        </w:rPr>
        <w:t xml:space="preserve">-компетентность административных и педагогических работников составляет 100%. </w:t>
      </w:r>
      <w:r>
        <w:rPr>
          <w:sz w:val="28"/>
          <w:szCs w:val="28"/>
        </w:rPr>
        <w:t xml:space="preserve"> </w:t>
      </w:r>
      <w:r w:rsidRPr="00786D2B">
        <w:rPr>
          <w:sz w:val="28"/>
          <w:szCs w:val="28"/>
        </w:rPr>
        <w:t xml:space="preserve">Но, вместе с тем, следует отметить, что </w:t>
      </w:r>
      <w:r>
        <w:rPr>
          <w:sz w:val="28"/>
          <w:szCs w:val="28"/>
        </w:rPr>
        <w:t xml:space="preserve">существует </w:t>
      </w:r>
      <w:r w:rsidRPr="00786D2B">
        <w:rPr>
          <w:sz w:val="28"/>
          <w:szCs w:val="28"/>
        </w:rPr>
        <w:t xml:space="preserve"> и ряд проблем:</w:t>
      </w:r>
    </w:p>
    <w:p w:rsidR="00945E7D" w:rsidRPr="00786D2B" w:rsidRDefault="00945E7D" w:rsidP="00C26BE0">
      <w:pPr>
        <w:pStyle w:val="1"/>
        <w:numPr>
          <w:ilvl w:val="0"/>
          <w:numId w:val="39"/>
        </w:numPr>
        <w:shd w:val="clear" w:color="auto" w:fill="auto"/>
        <w:spacing w:after="0" w:line="240" w:lineRule="auto"/>
        <w:ind w:left="142" w:hanging="142"/>
        <w:rPr>
          <w:sz w:val="28"/>
          <w:szCs w:val="28"/>
        </w:rPr>
      </w:pPr>
      <w:r w:rsidRPr="00786D2B">
        <w:rPr>
          <w:sz w:val="28"/>
          <w:szCs w:val="28"/>
        </w:rPr>
        <w:t xml:space="preserve">отсутствие единого взаимосвязанного информационного пространства школы; </w:t>
      </w:r>
    </w:p>
    <w:p w:rsidR="00945E7D" w:rsidRPr="00786D2B" w:rsidRDefault="00945E7D" w:rsidP="00C26BE0">
      <w:pPr>
        <w:pStyle w:val="1"/>
        <w:numPr>
          <w:ilvl w:val="0"/>
          <w:numId w:val="39"/>
        </w:numPr>
        <w:shd w:val="clear" w:color="auto" w:fill="auto"/>
        <w:spacing w:after="0" w:line="240" w:lineRule="auto"/>
        <w:ind w:left="142" w:hanging="142"/>
        <w:rPr>
          <w:sz w:val="28"/>
          <w:szCs w:val="28"/>
        </w:rPr>
      </w:pPr>
      <w:r w:rsidRPr="00786D2B">
        <w:rPr>
          <w:sz w:val="28"/>
          <w:szCs w:val="28"/>
        </w:rPr>
        <w:t xml:space="preserve">наблюдается разрыв между потенциальными возможностями, которые предоставляют современные технические средства, и пониманием большей частью педагогов, как эти новшества использовать для обеспечения профессиональной деятельности и организации образовательного  процесса, а также, отсутствие системности, эпизодичность применения </w:t>
      </w:r>
      <w:r>
        <w:rPr>
          <w:sz w:val="28"/>
          <w:szCs w:val="28"/>
        </w:rPr>
        <w:t xml:space="preserve">цифровых и ИК </w:t>
      </w:r>
      <w:r w:rsidRPr="00786D2B">
        <w:rPr>
          <w:sz w:val="28"/>
          <w:szCs w:val="28"/>
        </w:rPr>
        <w:t>технологий;</w:t>
      </w:r>
    </w:p>
    <w:p w:rsidR="00945E7D" w:rsidRPr="00786D2B" w:rsidRDefault="00945E7D" w:rsidP="00C26BE0">
      <w:pPr>
        <w:pStyle w:val="1"/>
        <w:numPr>
          <w:ilvl w:val="0"/>
          <w:numId w:val="39"/>
        </w:numPr>
        <w:shd w:val="clear" w:color="auto" w:fill="auto"/>
        <w:spacing w:after="0" w:line="240" w:lineRule="auto"/>
        <w:ind w:left="142" w:hanging="142"/>
        <w:rPr>
          <w:sz w:val="28"/>
          <w:szCs w:val="28"/>
        </w:rPr>
      </w:pPr>
      <w:r w:rsidRPr="00786D2B">
        <w:rPr>
          <w:sz w:val="28"/>
          <w:szCs w:val="28"/>
        </w:rPr>
        <w:t>материально-технологическое обеспечение современными средствами обучения требует модернизации.</w:t>
      </w:r>
    </w:p>
    <w:p w:rsidR="00945E7D" w:rsidRPr="00786D2B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>Оценив свои возможности, а также интерес школьников к освоению цифровых технологий, педагоги также обратили внимание на ряд проблемных вопросов в части интеграции педагогической деятельности с комплектом ресурсов цифровой образовательной среды учреждения и эффективности применения последних:</w:t>
      </w:r>
    </w:p>
    <w:p w:rsidR="00945E7D" w:rsidRPr="00786D2B" w:rsidRDefault="00945E7D" w:rsidP="00C26BE0">
      <w:pPr>
        <w:pStyle w:val="ListParagraph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 xml:space="preserve">Что из цифровых ресурсов будет современным, перспективным и эффективным для образовательного процесса в ближайшие 5-7 лет? </w:t>
      </w:r>
    </w:p>
    <w:p w:rsidR="00945E7D" w:rsidRPr="00786D2B" w:rsidRDefault="00945E7D" w:rsidP="00C26BE0">
      <w:pPr>
        <w:pStyle w:val="ListParagraph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 xml:space="preserve">Какие из приобретаемых цифровых средств (оборудование, программы, инструменты, системы, сервисы, пр.) качественно и количественно необходимы в цифровой  образовательной  среде нашего образовательного учреждения? </w:t>
      </w:r>
    </w:p>
    <w:p w:rsidR="00945E7D" w:rsidRPr="00786D2B" w:rsidRDefault="00945E7D" w:rsidP="00C26BE0">
      <w:pPr>
        <w:pStyle w:val="ListParagraph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786D2B">
        <w:rPr>
          <w:rFonts w:ascii="Times New Roman" w:hAnsi="Times New Roman"/>
          <w:sz w:val="28"/>
          <w:szCs w:val="28"/>
        </w:rPr>
        <w:t>При помощи каких цифровых инструментов учебной деятельности обучающимися различных возрастных групп достигаются индивидуальные, цифровые, социальные компетенции и образовательные результаты?</w:t>
      </w:r>
    </w:p>
    <w:p w:rsidR="00945E7D" w:rsidRPr="00786D2B" w:rsidRDefault="00945E7D" w:rsidP="00683648">
      <w:pPr>
        <w:pStyle w:val="Style44"/>
        <w:widowControl/>
        <w:numPr>
          <w:ilvl w:val="0"/>
          <w:numId w:val="2"/>
        </w:numPr>
        <w:tabs>
          <w:tab w:val="left" w:pos="284"/>
        </w:tabs>
        <w:spacing w:line="240" w:lineRule="auto"/>
        <w:ind w:left="284" w:hanging="284"/>
        <w:jc w:val="both"/>
        <w:rPr>
          <w:iCs/>
          <w:sz w:val="28"/>
          <w:szCs w:val="28"/>
        </w:rPr>
      </w:pPr>
      <w:r w:rsidRPr="00786D2B">
        <w:rPr>
          <w:rStyle w:val="FontStyle51"/>
          <w:i w:val="0"/>
          <w:iCs/>
          <w:sz w:val="28"/>
          <w:szCs w:val="28"/>
        </w:rPr>
        <w:t xml:space="preserve">Как активизировать процесс информатизации, чтобы использование цифровых технологий на уроке и  во внеурочной деятельности носило  </w:t>
      </w:r>
      <w:r>
        <w:rPr>
          <w:rStyle w:val="FontStyle51"/>
          <w:i w:val="0"/>
          <w:iCs/>
          <w:sz w:val="28"/>
          <w:szCs w:val="28"/>
        </w:rPr>
        <w:t>системный</w:t>
      </w:r>
      <w:r w:rsidRPr="00786D2B">
        <w:rPr>
          <w:rStyle w:val="FontStyle51"/>
          <w:i w:val="0"/>
          <w:iCs/>
          <w:sz w:val="28"/>
          <w:szCs w:val="28"/>
        </w:rPr>
        <w:t xml:space="preserve"> характер?</w:t>
      </w:r>
    </w:p>
    <w:p w:rsidR="00945E7D" w:rsidRPr="00786D2B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86D2B">
        <w:rPr>
          <w:rFonts w:ascii="Times New Roman" w:hAnsi="Times New Roman"/>
          <w:sz w:val="28"/>
          <w:szCs w:val="28"/>
        </w:rPr>
        <w:t>Педагогический коллектив считает, что для обеспечения качественного образовательного процесса важна интеграция с цифровой средой, в свою очередь, современная цифровая образовательная среда должна быть наполнена обоснованными для ожидания образовательных результатов цифровыми инструментами, системами, другими ресурсами.</w:t>
      </w:r>
    </w:p>
    <w:p w:rsidR="00945E7D" w:rsidRPr="00786D2B" w:rsidRDefault="00945E7D" w:rsidP="00C26BE0">
      <w:pPr>
        <w:spacing w:after="0" w:line="240" w:lineRule="auto"/>
        <w:ind w:firstLine="567"/>
        <w:jc w:val="both"/>
        <w:rPr>
          <w:rStyle w:val="FontStyle56"/>
          <w:sz w:val="28"/>
          <w:szCs w:val="28"/>
        </w:rPr>
      </w:pPr>
      <w:r w:rsidRPr="00786D2B">
        <w:rPr>
          <w:rStyle w:val="FontStyle56"/>
          <w:sz w:val="28"/>
          <w:szCs w:val="28"/>
        </w:rPr>
        <w:t xml:space="preserve">Решение обозначенных проблем возможно, если: </w:t>
      </w:r>
    </w:p>
    <w:p w:rsidR="00945E7D" w:rsidRPr="00786D2B" w:rsidRDefault="00945E7D" w:rsidP="00C26BE0">
      <w:pPr>
        <w:pStyle w:val="ListParagraph"/>
        <w:numPr>
          <w:ilvl w:val="0"/>
          <w:numId w:val="40"/>
        </w:numPr>
        <w:spacing w:after="0" w:line="240" w:lineRule="auto"/>
        <w:ind w:left="284" w:hanging="284"/>
        <w:jc w:val="both"/>
        <w:rPr>
          <w:rStyle w:val="FontStyle56"/>
          <w:sz w:val="28"/>
          <w:szCs w:val="28"/>
        </w:rPr>
      </w:pPr>
      <w:r w:rsidRPr="00786D2B">
        <w:rPr>
          <w:rStyle w:val="FontStyle56"/>
          <w:sz w:val="28"/>
          <w:szCs w:val="28"/>
        </w:rPr>
        <w:t xml:space="preserve">создать все необходимые условия для активного освоения и реализации  всеми участниками образовательного процесса цифровых технологий через организацию дополнительного обучения педагогов, учащихся¸ родительской общественности, проведения мероприятий с целью обобщения опыта и популяризации использования цифровых </w:t>
      </w:r>
      <w:r>
        <w:rPr>
          <w:rStyle w:val="FontStyle56"/>
          <w:sz w:val="28"/>
          <w:szCs w:val="28"/>
        </w:rPr>
        <w:t>и ИК -</w:t>
      </w:r>
      <w:r w:rsidRPr="00786D2B">
        <w:rPr>
          <w:rStyle w:val="FontStyle56"/>
          <w:sz w:val="28"/>
          <w:szCs w:val="28"/>
        </w:rPr>
        <w:t xml:space="preserve">технологий, </w:t>
      </w:r>
    </w:p>
    <w:p w:rsidR="00945E7D" w:rsidRPr="00786D2B" w:rsidRDefault="00945E7D" w:rsidP="00C26BE0">
      <w:pPr>
        <w:pStyle w:val="ListParagraph"/>
        <w:numPr>
          <w:ilvl w:val="0"/>
          <w:numId w:val="40"/>
        </w:numPr>
        <w:spacing w:after="0" w:line="240" w:lineRule="auto"/>
        <w:ind w:left="284" w:hanging="284"/>
        <w:jc w:val="both"/>
        <w:rPr>
          <w:rStyle w:val="FontStyle56"/>
          <w:sz w:val="28"/>
          <w:szCs w:val="28"/>
        </w:rPr>
      </w:pPr>
      <w:r w:rsidRPr="00786D2B">
        <w:rPr>
          <w:rStyle w:val="FontStyle56"/>
          <w:sz w:val="28"/>
          <w:szCs w:val="28"/>
        </w:rPr>
        <w:t>поощрять лучшие результаты педагогов, учащихся;</w:t>
      </w:r>
    </w:p>
    <w:p w:rsidR="00945E7D" w:rsidRPr="00786D2B" w:rsidRDefault="00945E7D" w:rsidP="00C26BE0">
      <w:pPr>
        <w:pStyle w:val="ListParagraph"/>
        <w:numPr>
          <w:ilvl w:val="0"/>
          <w:numId w:val="40"/>
        </w:numPr>
        <w:spacing w:after="0" w:line="240" w:lineRule="auto"/>
        <w:ind w:left="284" w:hanging="284"/>
        <w:jc w:val="both"/>
        <w:rPr>
          <w:rStyle w:val="FontStyle56"/>
          <w:sz w:val="28"/>
          <w:szCs w:val="28"/>
        </w:rPr>
      </w:pPr>
      <w:r w:rsidRPr="00786D2B">
        <w:rPr>
          <w:rStyle w:val="FontStyle56"/>
          <w:sz w:val="28"/>
          <w:szCs w:val="28"/>
        </w:rPr>
        <w:t>модернизировать материально-техническое оснащение школы.</w:t>
      </w:r>
    </w:p>
    <w:p w:rsidR="00945E7D" w:rsidRPr="007E6343" w:rsidRDefault="00945E7D" w:rsidP="00C26BE0">
      <w:pPr>
        <w:pStyle w:val="ListParagraph"/>
        <w:spacing w:after="0" w:line="240" w:lineRule="auto"/>
        <w:ind w:left="284"/>
        <w:jc w:val="both"/>
        <w:rPr>
          <w:rStyle w:val="FontStyle56"/>
          <w:color w:val="0000CC"/>
          <w:sz w:val="24"/>
          <w:szCs w:val="24"/>
        </w:rPr>
      </w:pPr>
    </w:p>
    <w:p w:rsidR="00945E7D" w:rsidRPr="00570058" w:rsidRDefault="00945E7D" w:rsidP="00C26BE0">
      <w:pPr>
        <w:pStyle w:val="ListParagraph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570058">
        <w:rPr>
          <w:rFonts w:ascii="Times New Roman" w:hAnsi="Times New Roman"/>
          <w:b/>
          <w:sz w:val="24"/>
          <w:szCs w:val="24"/>
        </w:rPr>
        <w:t>ВВЕДЕНИЕ.</w:t>
      </w:r>
    </w:p>
    <w:p w:rsidR="00945E7D" w:rsidRPr="00DC08FD" w:rsidRDefault="00945E7D" w:rsidP="00C26BE0">
      <w:pPr>
        <w:pStyle w:val="ListParagraph"/>
        <w:numPr>
          <w:ilvl w:val="1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DC08FD">
        <w:rPr>
          <w:rFonts w:ascii="Times New Roman" w:hAnsi="Times New Roman"/>
          <w:sz w:val="28"/>
          <w:szCs w:val="28"/>
          <w:u w:val="single"/>
        </w:rPr>
        <w:t>Актуальность, инновационная значимость  проекта</w:t>
      </w:r>
      <w:r w:rsidRPr="00DC08FD">
        <w:rPr>
          <w:rFonts w:ascii="Times New Roman" w:hAnsi="Times New Roman"/>
          <w:sz w:val="28"/>
          <w:szCs w:val="28"/>
        </w:rPr>
        <w:t>.</w:t>
      </w:r>
    </w:p>
    <w:p w:rsidR="00945E7D" w:rsidRPr="00DC08FD" w:rsidRDefault="00945E7D" w:rsidP="00C26BE0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08FD">
        <w:rPr>
          <w:rFonts w:ascii="Times New Roman" w:hAnsi="Times New Roman"/>
          <w:sz w:val="28"/>
          <w:szCs w:val="28"/>
        </w:rPr>
        <w:t>Основная цель российского образования состоит в формировании новой образовательной системы, призванной стать основным инструментом социокультурной модернизации российского общества. Цель российского образования формируется:</w:t>
      </w:r>
    </w:p>
    <w:p w:rsidR="00945E7D" w:rsidRPr="00DC08FD" w:rsidRDefault="00945E7D" w:rsidP="00C26BE0">
      <w:pPr>
        <w:pStyle w:val="ListParagraph"/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DC08FD">
        <w:rPr>
          <w:rFonts w:ascii="Times New Roman" w:hAnsi="Times New Roman"/>
          <w:sz w:val="28"/>
          <w:szCs w:val="28"/>
        </w:rPr>
        <w:t>новыми образовательными запросами семьи, общества и государства;</w:t>
      </w:r>
    </w:p>
    <w:p w:rsidR="00945E7D" w:rsidRPr="00DC08FD" w:rsidRDefault="00945E7D" w:rsidP="00C26BE0">
      <w:pPr>
        <w:pStyle w:val="ListParagraph"/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DC08FD">
        <w:rPr>
          <w:rFonts w:ascii="Times New Roman" w:hAnsi="Times New Roman"/>
          <w:sz w:val="28"/>
          <w:szCs w:val="28"/>
        </w:rPr>
        <w:t xml:space="preserve">широким внедрением цифровых технологий во все сферы жизни нашего общества. </w:t>
      </w:r>
    </w:p>
    <w:p w:rsidR="00945E7D" w:rsidRPr="005851BF" w:rsidRDefault="00945E7D" w:rsidP="00C26BE0">
      <w:pPr>
        <w:pStyle w:val="ListParagraph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 xml:space="preserve">С целью удовлетворения запроса современного общества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851BF">
        <w:rPr>
          <w:rFonts w:ascii="Times New Roman" w:hAnsi="Times New Roman"/>
          <w:sz w:val="28"/>
          <w:szCs w:val="28"/>
        </w:rPr>
        <w:t xml:space="preserve">– формировать личность с необходимым набором образовательных </w:t>
      </w:r>
      <w:r w:rsidRPr="00E25C94">
        <w:rPr>
          <w:rFonts w:ascii="Times New Roman" w:hAnsi="Times New Roman"/>
          <w:sz w:val="28"/>
          <w:szCs w:val="28"/>
        </w:rPr>
        <w:t>компетенций,</w:t>
      </w:r>
      <w:r w:rsidRPr="005851BF">
        <w:rPr>
          <w:rFonts w:ascii="Times New Roman" w:hAnsi="Times New Roman"/>
          <w:sz w:val="28"/>
          <w:szCs w:val="28"/>
        </w:rPr>
        <w:t xml:space="preserve"> образовательное учреждение обязано создавать условия, обеспечивающие успешное развитие обучающихся.</w:t>
      </w:r>
    </w:p>
    <w:p w:rsidR="00945E7D" w:rsidRPr="005851BF" w:rsidRDefault="00945E7D" w:rsidP="00C26B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5C94">
        <w:rPr>
          <w:rFonts w:ascii="Times New Roman" w:hAnsi="Times New Roman"/>
          <w:sz w:val="28"/>
          <w:szCs w:val="28"/>
          <w:u w:val="single"/>
        </w:rPr>
        <w:t>Актуальность</w:t>
      </w:r>
      <w:r w:rsidRPr="00C26BE0">
        <w:rPr>
          <w:rFonts w:ascii="Times New Roman" w:hAnsi="Times New Roman"/>
          <w:sz w:val="28"/>
          <w:szCs w:val="28"/>
        </w:rPr>
        <w:t xml:space="preserve"> </w:t>
      </w:r>
      <w:r w:rsidRPr="00E25C94">
        <w:rPr>
          <w:rFonts w:ascii="Times New Roman" w:hAnsi="Times New Roman"/>
          <w:sz w:val="28"/>
          <w:szCs w:val="28"/>
        </w:rPr>
        <w:t>данного</w:t>
      </w:r>
      <w:r w:rsidRPr="005851BF">
        <w:rPr>
          <w:rFonts w:ascii="Times New Roman" w:hAnsi="Times New Roman"/>
          <w:sz w:val="28"/>
          <w:szCs w:val="28"/>
        </w:rPr>
        <w:t xml:space="preserve"> проекта обусловлена Указами Президента РФ, документами Правительства РФ, Министерства просвещения РФ, а также потребностями, провозглашенными со стороны участников образовательного процесса школы:</w:t>
      </w:r>
    </w:p>
    <w:p w:rsidR="00945E7D" w:rsidRPr="005851BF" w:rsidRDefault="00945E7D" w:rsidP="00C26BE0">
      <w:pPr>
        <w:pStyle w:val="ListParagraph"/>
        <w:numPr>
          <w:ilvl w:val="0"/>
          <w:numId w:val="5"/>
        </w:numPr>
        <w:tabs>
          <w:tab w:val="left" w:pos="284"/>
        </w:tabs>
        <w:spacing w:after="0" w:line="240" w:lineRule="auto"/>
        <w:ind w:left="0" w:hanging="142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 xml:space="preserve">ст. 16 ФЗ № 273 «Об образовании в Российской Федерации» от 29.12.2012: о необходимости “создания в школе условий для реализации образовательных программ с применением электронной информационно-образовательной среды, включающей в себя современные цифровые ресурсы и образовательные технологии по </w:t>
      </w:r>
      <w:r w:rsidRPr="00E25C94">
        <w:rPr>
          <w:rFonts w:ascii="Times New Roman" w:hAnsi="Times New Roman"/>
          <w:sz w:val="28"/>
          <w:szCs w:val="28"/>
        </w:rPr>
        <w:t>их применению</w:t>
      </w:r>
      <w:r w:rsidRPr="005851BF">
        <w:rPr>
          <w:rFonts w:ascii="Times New Roman" w:hAnsi="Times New Roman"/>
          <w:sz w:val="28"/>
          <w:szCs w:val="28"/>
        </w:rPr>
        <w:t xml:space="preserve">”, посредством разработки и внедрения в школе единой LMS системы с функциями сбора и обработки больших данных по учету образовательных достижений, проведения онлайн мониторингов школы, отслеживания здоровья учащихся и пр. </w:t>
      </w:r>
    </w:p>
    <w:p w:rsidR="00945E7D" w:rsidRPr="005851BF" w:rsidRDefault="00945E7D" w:rsidP="00C26BE0">
      <w:pPr>
        <w:pStyle w:val="ListParagraph"/>
        <w:numPr>
          <w:ilvl w:val="0"/>
          <w:numId w:val="5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E25C94">
        <w:rPr>
          <w:rFonts w:ascii="Times New Roman" w:hAnsi="Times New Roman"/>
          <w:sz w:val="28"/>
          <w:szCs w:val="28"/>
        </w:rPr>
        <w:t>Приказами Минобрнауки</w:t>
      </w:r>
      <w:r w:rsidRPr="005851BF">
        <w:rPr>
          <w:rFonts w:ascii="Times New Roman" w:hAnsi="Times New Roman"/>
          <w:sz w:val="28"/>
          <w:szCs w:val="28"/>
        </w:rPr>
        <w:t xml:space="preserve"> РФ № 373 от 06.10.2009 «О введении ФГОС НОО»; № 1897 от 17.12.2010 «О введении ФГОС ООО»; № 413 от 17.05.2012 «О введении ФГОС СОО»: «расширение возможностей реализации образовательного процесса с учетом индивидуализации в части организации интерактивного взаимодействия между пользователем и средством ИКТ, обеспечивающего поддержку самостоятельной учебно-познавательной деятельности учащихся, а также организации групповой учебной деятельности»;</w:t>
      </w:r>
    </w:p>
    <w:p w:rsidR="00945E7D" w:rsidRPr="005851BF" w:rsidRDefault="00945E7D" w:rsidP="00C26BE0">
      <w:pPr>
        <w:pStyle w:val="ListParagraph"/>
        <w:numPr>
          <w:ilvl w:val="0"/>
          <w:numId w:val="5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Распоряжением Правительства РФ № 1632-р от 28 июля 2017 г. «Об утверждении программы «Цифровая экономика РФ»: «обозначение в работе школы деятельности тьюторов для сопровождения развития детей; создание безопасных условий обучения и воспитания; формирование персональных траекторий обучения детей; учет достижений обучающихся в цифровом портфолио; создание инфраструктурных условий, обеспечивающих формирование цифровых компетенций обучающихся и педагогических работников»;</w:t>
      </w:r>
    </w:p>
    <w:p w:rsidR="00945E7D" w:rsidRPr="005851BF" w:rsidRDefault="00945E7D" w:rsidP="00C26BE0">
      <w:pPr>
        <w:pStyle w:val="ListParagraph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Планом мероприятий по направлению «Кадры и образование» программы «Цифровая экономика Российской Федерации» (утвержден 21.02.2018 по итогам заседания Правительственной комиссии по использованию информационных технологий: «потребность включиться в направления, пропагандирующие цифровой школой: распределённый реестр; большие данные; облачные технологии; онлайн-образование; цифровые игры и симуляторы процессов; совершенствование содержания образования в связи с цифровизацией экономики и жизни общества; применение ассистивных цифровых технологий для образования лиц с инвалидностью и ОВЗ»;</w:t>
      </w:r>
    </w:p>
    <w:p w:rsidR="00945E7D" w:rsidRPr="005851BF" w:rsidRDefault="00945E7D" w:rsidP="00C26BE0">
      <w:pPr>
        <w:pStyle w:val="ListParagraph"/>
        <w:numPr>
          <w:ilvl w:val="0"/>
          <w:numId w:val="5"/>
        </w:numPr>
        <w:tabs>
          <w:tab w:val="left" w:pos="142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 xml:space="preserve">Постановлением Правительства РФ № 313 от 15.04.2014 (ред. От 17.06.2015) «Об утверждении государственной программы РФ «Информационное общество (2011-2020 годы)». </w:t>
      </w:r>
    </w:p>
    <w:p w:rsidR="00945E7D" w:rsidRPr="005851BF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Итак, современной школьной среде необходимо стать многокомпонентной, динамично преобразующейся, трансформирующейся, отвечающей на запросы участников образовательного процесса.</w:t>
      </w:r>
    </w:p>
    <w:p w:rsidR="00945E7D" w:rsidRPr="005851BF" w:rsidRDefault="00945E7D" w:rsidP="00C26B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Учителя, как одни из главных субъектов процесса социализации, должны для успешного формирования новых качеств у своих учеников лично и профессионально влиться в единое цифровое образовательное пространство, для чего они вынуждены непрерывно осваивать современные технологии. Учитель должен</w:t>
      </w:r>
      <w:r>
        <w:rPr>
          <w:rFonts w:ascii="Times New Roman" w:hAnsi="Times New Roman"/>
          <w:sz w:val="28"/>
          <w:szCs w:val="28"/>
          <w:lang w:eastAsia="ru-RU"/>
        </w:rPr>
        <w:t xml:space="preserve"> стать мудрым проводником- тьюто</w:t>
      </w:r>
      <w:r w:rsidRPr="005851BF">
        <w:rPr>
          <w:rFonts w:ascii="Times New Roman" w:hAnsi="Times New Roman"/>
          <w:sz w:val="28"/>
          <w:szCs w:val="28"/>
          <w:lang w:eastAsia="ru-RU"/>
        </w:rPr>
        <w:t xml:space="preserve">ром не только для учащихся, но и для родителей, играющих основополагающую роль в формировании личности ребёнка. </w:t>
      </w:r>
    </w:p>
    <w:p w:rsidR="00945E7D" w:rsidRPr="005851BF" w:rsidRDefault="00945E7D" w:rsidP="00C26B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Разработка и грамотное использование различных цифровых образовательных ресурсов (ЦОРов) в рамках здоровьесберегающих технологий позволит облегчить портфель учащегося, ликвидировать причину психологического стресса ученика, забывшего необходимый для занятия в школе учебный материал, за счёт смены форм образовательной деятельности и видов восприятия информации создаст условия для снижения утомляемости, реализации своего потенциала учащимися разного уровня подготовки и темперамента.</w:t>
      </w:r>
    </w:p>
    <w:p w:rsidR="00945E7D" w:rsidRPr="005851BF" w:rsidRDefault="00945E7D" w:rsidP="00C26B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Используя возможности единого цифрового образовательного пространства, родитель сможет осознанно выбирать учебное заведение и форму обучения для своего ребёнка, своевременно получать информацию, касающуюся его посещаемости и успеваемости, предотвращать появление возможных проблем, совместно с другими субъектами социализации прививать навыки безопасного поведения в Сети Интернет, оказывать ребенку помощь в организации обучения и досуга.</w:t>
      </w:r>
    </w:p>
    <w:p w:rsidR="00945E7D" w:rsidRPr="005851BF" w:rsidRDefault="00945E7D" w:rsidP="00C26B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 xml:space="preserve">Каждый участник образовательных отношений должен использовать возможности единого цифрового образовательного  пространства в рамках своей социальной роли и соответствующих ей социальных задач. </w:t>
      </w:r>
    </w:p>
    <w:p w:rsidR="00945E7D" w:rsidRPr="005851BF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 xml:space="preserve">В связи с вышесказанным, считаем, что останавливаться на этапе комплектования цифровой образовательной среды в образовательном учреждении нецелесообразно. </w:t>
      </w:r>
    </w:p>
    <w:p w:rsidR="00945E7D" w:rsidRPr="005851BF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Педагогический коллектив готов к реализации более глубокого исследования об адресной включенности, результативности и эффективности цифровых ресурсов в образовательном процессе, об обоснованном формировании выводов относительно комплектования школьной инфраструктуры, о выявлении алгоритма построения индивидуализации обучения, исходя из ключевого принципа – доступность образования и объединения вокруг идеи цифровизации всех участников образовательного процесса.</w:t>
      </w:r>
    </w:p>
    <w:p w:rsidR="00945E7D" w:rsidRPr="005851BF" w:rsidRDefault="00945E7D" w:rsidP="00C26BE0">
      <w:pPr>
        <w:pStyle w:val="ListParagraph"/>
        <w:numPr>
          <w:ilvl w:val="1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  <w:u w:val="single"/>
        </w:rPr>
        <w:t>Цели и задачи проекта.</w:t>
      </w:r>
    </w:p>
    <w:p w:rsidR="00945E7D" w:rsidRPr="005851BF" w:rsidRDefault="00945E7D" w:rsidP="00C26BE0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  <w:u w:val="single"/>
        </w:rPr>
        <w:t xml:space="preserve">Цель </w:t>
      </w:r>
      <w:r w:rsidRPr="00E25C94">
        <w:rPr>
          <w:rFonts w:ascii="Times New Roman" w:hAnsi="Times New Roman"/>
          <w:sz w:val="28"/>
          <w:szCs w:val="28"/>
          <w:u w:val="single"/>
        </w:rPr>
        <w:t xml:space="preserve">проекта: </w:t>
      </w:r>
      <w:r w:rsidRPr="00E25C94">
        <w:rPr>
          <w:rFonts w:ascii="Times New Roman" w:hAnsi="Times New Roman"/>
          <w:sz w:val="28"/>
          <w:szCs w:val="28"/>
        </w:rPr>
        <w:t>создание</w:t>
      </w:r>
      <w:r w:rsidRPr="005851BF">
        <w:rPr>
          <w:rFonts w:ascii="Times New Roman" w:hAnsi="Times New Roman"/>
          <w:sz w:val="28"/>
          <w:szCs w:val="28"/>
        </w:rPr>
        <w:t xml:space="preserve"> единой взаимосвязанной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851BF">
        <w:rPr>
          <w:rFonts w:ascii="Times New Roman" w:hAnsi="Times New Roman"/>
          <w:sz w:val="28"/>
          <w:szCs w:val="28"/>
        </w:rPr>
        <w:tab/>
        <w:t xml:space="preserve">цифровой образовательной среды, </w:t>
      </w:r>
      <w:r w:rsidRPr="005851BF">
        <w:rPr>
          <w:rFonts w:ascii="Times New Roman" w:hAnsi="Times New Roman"/>
          <w:sz w:val="28"/>
          <w:szCs w:val="28"/>
          <w:shd w:val="clear" w:color="auto" w:fill="FFFFFF"/>
        </w:rPr>
        <w:t>предоставляющей широкий спектр возможностей всем участникам образовательного процесса школы, её социальным партнёрам для получения всесторонней своевременной информации, личностного и профессионального саморазвития, достижения нового качества образования.</w:t>
      </w:r>
    </w:p>
    <w:p w:rsidR="00945E7D" w:rsidRPr="005851BF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  <w:u w:val="single"/>
        </w:rPr>
        <w:t>Задачи проекта</w:t>
      </w:r>
      <w:r w:rsidRPr="005851BF">
        <w:rPr>
          <w:rFonts w:ascii="Times New Roman" w:hAnsi="Times New Roman"/>
          <w:sz w:val="28"/>
          <w:szCs w:val="28"/>
        </w:rPr>
        <w:t xml:space="preserve">: </w:t>
      </w:r>
    </w:p>
    <w:p w:rsidR="00945E7D" w:rsidRPr="005851BF" w:rsidRDefault="00945E7D" w:rsidP="00C26BE0">
      <w:pPr>
        <w:pStyle w:val="ListParagraph"/>
        <w:numPr>
          <w:ilvl w:val="2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Проанализировать </w:t>
      </w:r>
      <w:r w:rsidRPr="005851BF">
        <w:rPr>
          <w:rFonts w:ascii="Times New Roman" w:hAnsi="Times New Roman"/>
          <w:sz w:val="28"/>
          <w:szCs w:val="28"/>
        </w:rPr>
        <w:t xml:space="preserve">результативность и эффективность цифрового пространства образовательного учреждения. По полученным результатам определить объективные пути формирования: </w:t>
      </w:r>
    </w:p>
    <w:p w:rsidR="00945E7D" w:rsidRPr="005851BF" w:rsidRDefault="00945E7D" w:rsidP="00C26BE0">
      <w:pPr>
        <w:pStyle w:val="ListParagraph"/>
        <w:numPr>
          <w:ilvl w:val="0"/>
          <w:numId w:val="20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 xml:space="preserve">цифровой образовательной среды и внедрения цифровых инструментов учебной деятельности; </w:t>
      </w:r>
    </w:p>
    <w:p w:rsidR="00945E7D" w:rsidRPr="005851BF" w:rsidRDefault="00945E7D" w:rsidP="00C26BE0">
      <w:pPr>
        <w:pStyle w:val="ListParagraph"/>
        <w:numPr>
          <w:ilvl w:val="0"/>
          <w:numId w:val="20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алгоритма перехода к индивидуализации обучения в цифровой образовательной среде, обеспечивающей доступность образования.</w:t>
      </w:r>
    </w:p>
    <w:p w:rsidR="00945E7D" w:rsidRPr="005851BF" w:rsidRDefault="00945E7D" w:rsidP="00C26BE0">
      <w:pPr>
        <w:pStyle w:val="ListParagraph"/>
        <w:numPr>
          <w:ilvl w:val="2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 xml:space="preserve">Выявить цифровые компетенции участников образовательного процесса и разработать критерии оценки современного цифрового пространства образовательного учреждения. </w:t>
      </w:r>
    </w:p>
    <w:p w:rsidR="00945E7D" w:rsidRPr="005851BF" w:rsidRDefault="00945E7D" w:rsidP="00C26BE0">
      <w:pPr>
        <w:pStyle w:val="ListParagraph"/>
        <w:numPr>
          <w:ilvl w:val="2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Среди перечня цифровых технологий произвести отбор образовательных практик и цифровых технологий, наиболее удовлетворяющих принципу доступности образования и формированию алгоритма перехода к индивидуализации обучения с последующим созданием банка цифровых образовательных и информационных ресурсов.</w:t>
      </w:r>
    </w:p>
    <w:p w:rsidR="00945E7D" w:rsidRPr="005851BF" w:rsidRDefault="00945E7D" w:rsidP="00C26BE0">
      <w:pPr>
        <w:pStyle w:val="ListParagraph"/>
        <w:numPr>
          <w:ilvl w:val="2"/>
          <w:numId w:val="1"/>
        </w:numPr>
        <w:spacing w:after="0" w:line="240" w:lineRule="auto"/>
        <w:ind w:left="284" w:hanging="284"/>
        <w:jc w:val="both"/>
        <w:rPr>
          <w:rStyle w:val="FontStyle51"/>
          <w:i w:val="0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Создать собственную интернет-структуру для отображения деятельности образовательного учреждения и развития собственного образовательного интернет-пространства как продукта диссеминации опыта</w:t>
      </w:r>
      <w:r w:rsidRPr="005851BF">
        <w:rPr>
          <w:rStyle w:val="FontStyle51"/>
          <w:sz w:val="28"/>
          <w:szCs w:val="28"/>
        </w:rPr>
        <w:t>.</w:t>
      </w:r>
    </w:p>
    <w:p w:rsidR="00945E7D" w:rsidRPr="005851BF" w:rsidRDefault="00945E7D" w:rsidP="00C26BE0">
      <w:pPr>
        <w:pStyle w:val="Style35"/>
        <w:widowControl/>
        <w:spacing w:line="240" w:lineRule="auto"/>
        <w:ind w:left="142" w:firstLine="567"/>
        <w:rPr>
          <w:rStyle w:val="FontStyle56"/>
          <w:sz w:val="28"/>
          <w:szCs w:val="28"/>
        </w:rPr>
      </w:pPr>
      <w:r w:rsidRPr="005851BF">
        <w:rPr>
          <w:rStyle w:val="FontStyle56"/>
          <w:sz w:val="28"/>
          <w:szCs w:val="28"/>
        </w:rPr>
        <w:t>Создание  собственного интернет-пространства как продукта диссеминации опыта позволит кардинально изменить преподавание всех учебных предметов, повысить качество образования и активность всех участников образовательного процесса.</w:t>
      </w:r>
    </w:p>
    <w:p w:rsidR="00945E7D" w:rsidRPr="005851BF" w:rsidRDefault="00945E7D" w:rsidP="00C26BE0">
      <w:pPr>
        <w:pStyle w:val="NormalWeb"/>
        <w:numPr>
          <w:ilvl w:val="2"/>
          <w:numId w:val="1"/>
        </w:numPr>
        <w:suppressAutoHyphens/>
        <w:spacing w:before="0" w:beforeAutospacing="0" w:after="0" w:afterAutospacing="0"/>
        <w:ind w:left="284" w:hanging="284"/>
        <w:jc w:val="both"/>
        <w:rPr>
          <w:sz w:val="28"/>
          <w:szCs w:val="28"/>
        </w:rPr>
      </w:pPr>
      <w:r w:rsidRPr="005851BF">
        <w:rPr>
          <w:sz w:val="28"/>
          <w:szCs w:val="28"/>
        </w:rPr>
        <w:t xml:space="preserve">Реализовать различные формы обучения и участия в интернет конкурсах педагогов и учащихся при помощи цифровых и информационно- коммуникационных  технологий, таких как дистанционное обучение, </w:t>
      </w:r>
      <w:r w:rsidRPr="005851BF">
        <w:rPr>
          <w:sz w:val="28"/>
          <w:szCs w:val="28"/>
          <w:lang w:val="en-US"/>
        </w:rPr>
        <w:t>online</w:t>
      </w:r>
      <w:r w:rsidRPr="005851BF">
        <w:rPr>
          <w:sz w:val="28"/>
          <w:szCs w:val="28"/>
        </w:rPr>
        <w:t>- консультирование, сетевые проекты разной направленности, интернет-олимпиады, вебинары, интернет-конференции.</w:t>
      </w:r>
    </w:p>
    <w:p w:rsidR="00945E7D" w:rsidRPr="005851BF" w:rsidRDefault="00945E7D" w:rsidP="00C26BE0">
      <w:pPr>
        <w:pStyle w:val="NormalWeb"/>
        <w:numPr>
          <w:ilvl w:val="2"/>
          <w:numId w:val="1"/>
        </w:numPr>
        <w:suppressAutoHyphens/>
        <w:spacing w:before="0" w:beforeAutospacing="0" w:after="0" w:afterAutospacing="0"/>
        <w:ind w:left="284" w:hanging="284"/>
        <w:jc w:val="both"/>
        <w:rPr>
          <w:rStyle w:val="FontStyle51"/>
          <w:i w:val="0"/>
          <w:sz w:val="28"/>
          <w:szCs w:val="28"/>
        </w:rPr>
      </w:pPr>
      <w:r w:rsidRPr="00E25C94">
        <w:rPr>
          <w:sz w:val="28"/>
          <w:szCs w:val="28"/>
        </w:rPr>
        <w:t xml:space="preserve">Повысить </w:t>
      </w:r>
      <w:r w:rsidRPr="00E25C94">
        <w:rPr>
          <w:sz w:val="28"/>
          <w:szCs w:val="28"/>
          <w:shd w:val="clear" w:color="auto" w:fill="FFFFFF"/>
        </w:rPr>
        <w:t>профессиональную</w:t>
      </w:r>
      <w:r w:rsidRPr="005851BF">
        <w:rPr>
          <w:sz w:val="28"/>
          <w:szCs w:val="28"/>
          <w:shd w:val="clear" w:color="auto" w:fill="FFFFFF"/>
        </w:rPr>
        <w:t xml:space="preserve"> компетентность в области цифровых </w:t>
      </w:r>
      <w:r>
        <w:rPr>
          <w:sz w:val="28"/>
          <w:szCs w:val="28"/>
          <w:shd w:val="clear" w:color="auto" w:fill="FFFFFF"/>
        </w:rPr>
        <w:t>и ИК технологий</w:t>
      </w:r>
      <w:r w:rsidRPr="005851BF">
        <w:rPr>
          <w:sz w:val="28"/>
          <w:szCs w:val="28"/>
          <w:shd w:val="clear" w:color="auto" w:fill="FFFFFF"/>
        </w:rPr>
        <w:t xml:space="preserve"> у всех участников образовательных отношений</w:t>
      </w:r>
      <w:r w:rsidRPr="005851BF">
        <w:rPr>
          <w:sz w:val="28"/>
          <w:szCs w:val="28"/>
        </w:rPr>
        <w:t xml:space="preserve">  путем создания индивидуальных траекторий  развития и активного включения родительской общественности  в жизнь школы. </w:t>
      </w:r>
    </w:p>
    <w:p w:rsidR="00945E7D" w:rsidRDefault="00945E7D" w:rsidP="00C26BE0">
      <w:pPr>
        <w:pStyle w:val="Style35"/>
        <w:widowControl/>
        <w:numPr>
          <w:ilvl w:val="2"/>
          <w:numId w:val="1"/>
        </w:numPr>
        <w:spacing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Популяризировать использование цифровых технологий в образовании.</w:t>
      </w:r>
    </w:p>
    <w:p w:rsidR="00945E7D" w:rsidRPr="00160B33" w:rsidRDefault="00945E7D" w:rsidP="00C26BE0">
      <w:pPr>
        <w:pStyle w:val="Style35"/>
        <w:widowControl/>
        <w:spacing w:line="240" w:lineRule="auto"/>
        <w:ind w:left="284" w:firstLine="0"/>
        <w:rPr>
          <w:sz w:val="28"/>
          <w:szCs w:val="28"/>
        </w:rPr>
      </w:pPr>
    </w:p>
    <w:p w:rsidR="00945E7D" w:rsidRPr="005851BF" w:rsidRDefault="00945E7D" w:rsidP="00C26BE0">
      <w:pPr>
        <w:pStyle w:val="ListParagraph"/>
        <w:numPr>
          <w:ilvl w:val="1"/>
          <w:numId w:val="1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u w:val="single"/>
        </w:rPr>
      </w:pPr>
      <w:r w:rsidRPr="005851BF">
        <w:rPr>
          <w:rFonts w:ascii="Times New Roman" w:hAnsi="Times New Roman"/>
          <w:sz w:val="28"/>
          <w:szCs w:val="28"/>
          <w:u w:val="single"/>
        </w:rPr>
        <w:t>Основная идея проекта.</w:t>
      </w:r>
    </w:p>
    <w:p w:rsidR="00945E7D" w:rsidRPr="00D84EAA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Создание единой взаимосвязанной цифровой  образовательной среды учреждения, основанной на новейших цифровых инфотехнологиях, повышающих качество и доступность школьной системы образования, максимально содействующих социализации обучающихся, формированию  их информационной культуры, интеграции всех субъектов образовательного процесса  в современное цифровое общество.</w:t>
      </w:r>
    </w:p>
    <w:p w:rsidR="00945E7D" w:rsidRPr="00D84EAA" w:rsidRDefault="00945E7D" w:rsidP="00C26B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45E7D" w:rsidRPr="005851BF" w:rsidRDefault="00945E7D" w:rsidP="00C26BE0">
      <w:pPr>
        <w:pStyle w:val="ListParagraph"/>
        <w:numPr>
          <w:ilvl w:val="1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  <w:u w:val="single"/>
        </w:rPr>
        <w:t>Новизна проекта.</w:t>
      </w:r>
    </w:p>
    <w:p w:rsidR="00945E7D" w:rsidRPr="005851BF" w:rsidRDefault="00945E7D" w:rsidP="00C26BE0">
      <w:pPr>
        <w:pStyle w:val="c0"/>
        <w:shd w:val="clear" w:color="auto" w:fill="FFFFFF"/>
        <w:spacing w:before="0" w:beforeAutospacing="0" w:after="0" w:afterAutospacing="0"/>
        <w:ind w:firstLine="284"/>
        <w:jc w:val="both"/>
        <w:rPr>
          <w:rStyle w:val="c9"/>
          <w:sz w:val="28"/>
          <w:szCs w:val="28"/>
        </w:rPr>
      </w:pPr>
      <w:r>
        <w:rPr>
          <w:rStyle w:val="c9"/>
          <w:sz w:val="28"/>
          <w:szCs w:val="28"/>
        </w:rPr>
        <w:t>Использование цифровых и ИК</w:t>
      </w:r>
      <w:r w:rsidRPr="005851BF">
        <w:rPr>
          <w:rStyle w:val="c9"/>
          <w:sz w:val="28"/>
          <w:szCs w:val="28"/>
        </w:rPr>
        <w:t xml:space="preserve"> технологий становится необходимым   в любой сфере деятельности человека. Овладение навыками этих технологий еще за школьной партой во многом определяет успешность будущей профессиональной подготовки нынешних учеников, их успешности в современном обществе.</w:t>
      </w:r>
    </w:p>
    <w:p w:rsidR="00945E7D" w:rsidRPr="005851BF" w:rsidRDefault="00945E7D" w:rsidP="00C26BE0">
      <w:pPr>
        <w:pStyle w:val="ListParagraph"/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В ходе реализации проекта педагогическим коллективом будет осуществлен  поиск:</w:t>
      </w:r>
    </w:p>
    <w:p w:rsidR="00945E7D" w:rsidRPr="005851BF" w:rsidRDefault="00945E7D" w:rsidP="00C26BE0">
      <w:pPr>
        <w:pStyle w:val="ListParagraph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 xml:space="preserve">цифровых компетенций обучающихся разных возрастных групп образовательной организации, способствующих развитию их индивидуальных и социальных компетенций; </w:t>
      </w:r>
    </w:p>
    <w:p w:rsidR="00945E7D" w:rsidRPr="005851BF" w:rsidRDefault="00945E7D" w:rsidP="00C26BE0">
      <w:pPr>
        <w:pStyle w:val="ListParagraph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современных форм и методов активного включения всех участников образовательного процесса в процессы формирования и развития цифровой образовательной среды;</w:t>
      </w:r>
    </w:p>
    <w:p w:rsidR="00945E7D" w:rsidRPr="00C26BE0" w:rsidRDefault="00945E7D" w:rsidP="00C26BE0">
      <w:pPr>
        <w:pStyle w:val="ListParagraph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5851BF">
        <w:rPr>
          <w:rFonts w:ascii="Times New Roman" w:hAnsi="Times New Roman"/>
          <w:sz w:val="28"/>
          <w:szCs w:val="28"/>
        </w:rPr>
        <w:t>критериев оценки современного цифрового  пространс</w:t>
      </w:r>
      <w:r>
        <w:rPr>
          <w:rFonts w:ascii="Times New Roman" w:hAnsi="Times New Roman"/>
          <w:sz w:val="28"/>
          <w:szCs w:val="28"/>
        </w:rPr>
        <w:t>тва образовательного учреждения.</w:t>
      </w:r>
    </w:p>
    <w:p w:rsidR="00945E7D" w:rsidRPr="00683648" w:rsidRDefault="00945E7D" w:rsidP="0068364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45E7D" w:rsidRPr="005851BF" w:rsidRDefault="00945E7D" w:rsidP="00C26BE0">
      <w:pPr>
        <w:numPr>
          <w:ilvl w:val="1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8"/>
          <w:szCs w:val="28"/>
          <w:u w:val="single"/>
        </w:rPr>
      </w:pPr>
      <w:bookmarkStart w:id="0" w:name="_Toc536528026"/>
      <w:r w:rsidRPr="00C26BE0">
        <w:rPr>
          <w:rFonts w:ascii="Times New Roman" w:hAnsi="Times New Roman"/>
          <w:bCs/>
          <w:sz w:val="28"/>
          <w:szCs w:val="28"/>
          <w:u w:val="single"/>
        </w:rPr>
        <w:t>Целевая</w:t>
      </w:r>
      <w:bookmarkEnd w:id="0"/>
      <w:r w:rsidRPr="00C26BE0">
        <w:rPr>
          <w:rFonts w:ascii="Times New Roman" w:hAnsi="Times New Roman"/>
          <w:bCs/>
          <w:sz w:val="28"/>
          <w:szCs w:val="28"/>
          <w:u w:val="single"/>
        </w:rPr>
        <w:t xml:space="preserve"> аудитория</w:t>
      </w:r>
      <w:r w:rsidRPr="005851BF">
        <w:rPr>
          <w:rFonts w:ascii="Times New Roman" w:hAnsi="Times New Roman"/>
          <w:bCs/>
          <w:sz w:val="28"/>
          <w:szCs w:val="28"/>
          <w:u w:val="single"/>
        </w:rPr>
        <w:t>:</w:t>
      </w:r>
    </w:p>
    <w:p w:rsidR="00945E7D" w:rsidRPr="005851BF" w:rsidRDefault="00945E7D" w:rsidP="00683648">
      <w:pPr>
        <w:numPr>
          <w:ilvl w:val="0"/>
          <w:numId w:val="4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8"/>
          <w:szCs w:val="28"/>
        </w:rPr>
      </w:pPr>
      <w:r w:rsidRPr="00C26BE0">
        <w:rPr>
          <w:rFonts w:ascii="Times New Roman" w:hAnsi="Times New Roman"/>
          <w:sz w:val="28"/>
          <w:szCs w:val="28"/>
        </w:rPr>
        <w:t>администрация; педагогический</w:t>
      </w:r>
      <w:r w:rsidRPr="005851BF">
        <w:rPr>
          <w:rFonts w:ascii="Times New Roman" w:hAnsi="Times New Roman"/>
          <w:sz w:val="28"/>
          <w:szCs w:val="28"/>
        </w:rPr>
        <w:t xml:space="preserve"> коллектив;    учащиеся;    родители (законные представители);   общественность.</w:t>
      </w:r>
    </w:p>
    <w:p w:rsidR="00945E7D" w:rsidRDefault="00945E7D" w:rsidP="00FB1045">
      <w:pPr>
        <w:spacing w:after="0" w:line="240" w:lineRule="auto"/>
        <w:contextualSpacing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Pr="00FB1045" w:rsidRDefault="00945E7D" w:rsidP="00FB1045">
      <w:pPr>
        <w:spacing w:after="0" w:line="240" w:lineRule="auto"/>
        <w:contextualSpacing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Pr="00FB1045" w:rsidRDefault="00945E7D" w:rsidP="0087675D">
      <w:pPr>
        <w:pStyle w:val="ListParagraph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FB1045">
        <w:rPr>
          <w:rFonts w:ascii="Times New Roman" w:hAnsi="Times New Roman"/>
          <w:b/>
          <w:sz w:val="28"/>
          <w:szCs w:val="28"/>
        </w:rPr>
        <w:t>ОСНОВНАЯ ЧАСТЬ.</w:t>
      </w:r>
    </w:p>
    <w:p w:rsidR="00945E7D" w:rsidRPr="005851BF" w:rsidRDefault="00945E7D" w:rsidP="00BA07CB">
      <w:pPr>
        <w:pStyle w:val="1"/>
        <w:numPr>
          <w:ilvl w:val="1"/>
          <w:numId w:val="1"/>
        </w:numPr>
        <w:shd w:val="clear" w:color="auto" w:fill="auto"/>
        <w:spacing w:after="0" w:line="274" w:lineRule="exact"/>
        <w:ind w:left="426" w:right="20" w:hanging="426"/>
        <w:rPr>
          <w:sz w:val="28"/>
          <w:szCs w:val="28"/>
        </w:rPr>
      </w:pPr>
      <w:r w:rsidRPr="005851BF">
        <w:rPr>
          <w:b/>
          <w:sz w:val="28"/>
          <w:szCs w:val="28"/>
        </w:rPr>
        <w:t>Модель единой цифровой  образовательной среды</w:t>
      </w:r>
      <w:r w:rsidRPr="005851BF">
        <w:rPr>
          <w:sz w:val="28"/>
          <w:szCs w:val="28"/>
        </w:rPr>
        <w:t>.</w:t>
      </w:r>
    </w:p>
    <w:p w:rsidR="00945E7D" w:rsidRPr="005851BF" w:rsidRDefault="00945E7D" w:rsidP="00C63DC2">
      <w:pPr>
        <w:pStyle w:val="1"/>
        <w:shd w:val="clear" w:color="auto" w:fill="auto"/>
        <w:spacing w:after="0" w:line="240" w:lineRule="auto"/>
        <w:ind w:firstLine="708"/>
        <w:rPr>
          <w:sz w:val="28"/>
          <w:szCs w:val="28"/>
        </w:rPr>
      </w:pPr>
      <w:r w:rsidRPr="005851BF">
        <w:rPr>
          <w:sz w:val="28"/>
          <w:szCs w:val="28"/>
        </w:rPr>
        <w:t>Проект направлен на развитие единой взаимосвязанной цифровой образовательной среды, активное включение в ее поле всех участников образовательных отношений,  на распространение и тиражирование эффективного опыта по предоставлению качественных образовательных услуг.</w:t>
      </w:r>
    </w:p>
    <w:p w:rsidR="00945E7D" w:rsidRPr="005851BF" w:rsidRDefault="00945E7D" w:rsidP="00C63DC2">
      <w:pPr>
        <w:pStyle w:val="1"/>
        <w:shd w:val="clear" w:color="auto" w:fill="auto"/>
        <w:spacing w:after="0" w:line="240" w:lineRule="auto"/>
        <w:ind w:firstLine="708"/>
        <w:rPr>
          <w:sz w:val="28"/>
          <w:szCs w:val="28"/>
        </w:rPr>
      </w:pPr>
      <w:r w:rsidRPr="005851BF">
        <w:rPr>
          <w:rStyle w:val="a2"/>
          <w:b w:val="0"/>
          <w:sz w:val="28"/>
          <w:szCs w:val="28"/>
          <w:lang w:val="ru-RU" w:eastAsia="en-US"/>
        </w:rPr>
        <w:t>Единая цифровая образовательная среда (ЕЦОС)</w:t>
      </w:r>
      <w:r w:rsidRPr="005851BF">
        <w:rPr>
          <w:b/>
          <w:sz w:val="28"/>
          <w:szCs w:val="28"/>
        </w:rPr>
        <w:t xml:space="preserve"> -</w:t>
      </w:r>
      <w:r w:rsidRPr="005851BF">
        <w:rPr>
          <w:sz w:val="28"/>
          <w:szCs w:val="28"/>
        </w:rPr>
        <w:t xml:space="preserve"> это весь набор условий для технологической переработки и эффективного использования знаний в виде информационного ресурса, ориентированного на удовлетворение потребностей пользователей в информационных услугах и ресурсах образовательного характера.</w:t>
      </w:r>
    </w:p>
    <w:p w:rsidR="00945E7D" w:rsidRPr="005851BF" w:rsidRDefault="00945E7D" w:rsidP="00C63DC2">
      <w:pPr>
        <w:pStyle w:val="1"/>
        <w:shd w:val="clear" w:color="auto" w:fill="auto"/>
        <w:spacing w:after="0" w:line="240" w:lineRule="auto"/>
        <w:ind w:firstLine="708"/>
        <w:rPr>
          <w:sz w:val="28"/>
          <w:szCs w:val="28"/>
        </w:rPr>
      </w:pPr>
      <w:r w:rsidRPr="005851BF">
        <w:rPr>
          <w:sz w:val="28"/>
          <w:szCs w:val="28"/>
        </w:rPr>
        <w:t>Цифровая грамотность — готовность и способность личности применять цифровые технологии уверенно, эффективно, критично и безопасно во всех сферах жизнедеятельности.</w:t>
      </w:r>
    </w:p>
    <w:p w:rsidR="00945E7D" w:rsidRPr="005851BF" w:rsidRDefault="00945E7D" w:rsidP="0087675D">
      <w:pPr>
        <w:pStyle w:val="1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5851BF">
        <w:rPr>
          <w:sz w:val="28"/>
          <w:szCs w:val="28"/>
        </w:rPr>
        <w:t>Проект тесно связан с другими направлениями системы модернизации  образования и общества в целом:</w:t>
      </w:r>
    </w:p>
    <w:p w:rsidR="00945E7D" w:rsidRPr="005851BF" w:rsidRDefault="00945E7D" w:rsidP="00DF790B">
      <w:pPr>
        <w:pStyle w:val="1"/>
        <w:numPr>
          <w:ilvl w:val="0"/>
          <w:numId w:val="21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переходом на федеральные государственные  образовательные стандарты НОО¸ООО, СОО;</w:t>
      </w:r>
    </w:p>
    <w:p w:rsidR="00945E7D" w:rsidRPr="005851BF" w:rsidRDefault="00945E7D" w:rsidP="00DF790B">
      <w:pPr>
        <w:pStyle w:val="1"/>
        <w:numPr>
          <w:ilvl w:val="0"/>
          <w:numId w:val="21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развитием системы поддержки талантливых детей;</w:t>
      </w:r>
    </w:p>
    <w:p w:rsidR="00945E7D" w:rsidRPr="005851BF" w:rsidRDefault="00945E7D" w:rsidP="00DF790B">
      <w:pPr>
        <w:pStyle w:val="1"/>
        <w:numPr>
          <w:ilvl w:val="0"/>
          <w:numId w:val="21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совершенствованием учительского корпуса;</w:t>
      </w:r>
    </w:p>
    <w:p w:rsidR="00945E7D" w:rsidRPr="005851BF" w:rsidRDefault="00945E7D" w:rsidP="00DF790B">
      <w:pPr>
        <w:pStyle w:val="1"/>
        <w:numPr>
          <w:ilvl w:val="0"/>
          <w:numId w:val="21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изменением школьной инфраструктуры;</w:t>
      </w:r>
    </w:p>
    <w:p w:rsidR="00945E7D" w:rsidRPr="005851BF" w:rsidRDefault="00945E7D" w:rsidP="00DF790B">
      <w:pPr>
        <w:pStyle w:val="1"/>
        <w:numPr>
          <w:ilvl w:val="0"/>
          <w:numId w:val="21"/>
        </w:numPr>
        <w:shd w:val="clear" w:color="auto" w:fill="auto"/>
        <w:tabs>
          <w:tab w:val="left" w:pos="284"/>
          <w:tab w:val="left" w:pos="835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подготовкой обучающихся к успешной жизни и деятельности в условиях цифровой экономики;</w:t>
      </w:r>
    </w:p>
    <w:p w:rsidR="00945E7D" w:rsidRPr="005851BF" w:rsidRDefault="00945E7D" w:rsidP="00DF790B">
      <w:pPr>
        <w:pStyle w:val="1"/>
        <w:numPr>
          <w:ilvl w:val="0"/>
          <w:numId w:val="21"/>
        </w:numPr>
        <w:shd w:val="clear" w:color="auto" w:fill="auto"/>
        <w:tabs>
          <w:tab w:val="left" w:pos="284"/>
          <w:tab w:val="left" w:pos="835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сформированностью навыков и компетенций XXI века, готовностью к успешной деятельности в условиях сложности и неопределенности;</w:t>
      </w:r>
    </w:p>
    <w:p w:rsidR="00945E7D" w:rsidRPr="005851BF" w:rsidRDefault="00945E7D" w:rsidP="00DF790B">
      <w:pPr>
        <w:pStyle w:val="1"/>
        <w:numPr>
          <w:ilvl w:val="0"/>
          <w:numId w:val="21"/>
        </w:numPr>
        <w:shd w:val="clear" w:color="auto" w:fill="auto"/>
        <w:tabs>
          <w:tab w:val="left" w:pos="284"/>
          <w:tab w:val="left" w:pos="835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созданием современной материально-технической базы;</w:t>
      </w:r>
    </w:p>
    <w:p w:rsidR="00945E7D" w:rsidRPr="005851BF" w:rsidRDefault="00945E7D" w:rsidP="00DF790B">
      <w:pPr>
        <w:pStyle w:val="1"/>
        <w:numPr>
          <w:ilvl w:val="0"/>
          <w:numId w:val="21"/>
        </w:numPr>
        <w:shd w:val="clear" w:color="auto" w:fill="auto"/>
        <w:tabs>
          <w:tab w:val="left" w:pos="284"/>
          <w:tab w:val="left" w:pos="830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активным включением родителей (законных представителей) и общественности в жизнь школы.</w:t>
      </w:r>
    </w:p>
    <w:p w:rsidR="00945E7D" w:rsidRPr="005851BF" w:rsidRDefault="00945E7D" w:rsidP="005851BF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ab/>
      </w:r>
      <w:r w:rsidRPr="005851BF">
        <w:rPr>
          <w:rFonts w:ascii="Times New Roman" w:hAnsi="Times New Roman"/>
          <w:sz w:val="28"/>
          <w:szCs w:val="28"/>
          <w:lang w:eastAsia="ru-RU"/>
        </w:rPr>
        <w:tab/>
        <w:t>ЕЦОС призвана выступать в качестве условия и средства взаимодействий следующих субъектов:</w:t>
      </w:r>
    </w:p>
    <w:p w:rsidR="00945E7D" w:rsidRPr="005851BF" w:rsidRDefault="00945E7D" w:rsidP="00DF790B">
      <w:pPr>
        <w:numPr>
          <w:ilvl w:val="0"/>
          <w:numId w:val="22"/>
        </w:numPr>
        <w:tabs>
          <w:tab w:val="left" w:pos="830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«учитель - ученик»;  «учитель – родитель (законный представитель)»;</w:t>
      </w:r>
    </w:p>
    <w:p w:rsidR="00945E7D" w:rsidRPr="00C26BE0" w:rsidRDefault="00945E7D" w:rsidP="00DF790B">
      <w:pPr>
        <w:numPr>
          <w:ilvl w:val="0"/>
          <w:numId w:val="22"/>
        </w:numPr>
        <w:tabs>
          <w:tab w:val="left" w:pos="830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851BF">
        <w:rPr>
          <w:rFonts w:ascii="Times New Roman" w:hAnsi="Times New Roman"/>
          <w:sz w:val="28"/>
          <w:szCs w:val="28"/>
          <w:lang w:eastAsia="ru-RU"/>
        </w:rPr>
        <w:t xml:space="preserve">«родитель (законный </w:t>
      </w:r>
      <w:r w:rsidRPr="00C26BE0">
        <w:rPr>
          <w:rFonts w:ascii="Times New Roman" w:hAnsi="Times New Roman"/>
          <w:sz w:val="28"/>
          <w:szCs w:val="28"/>
          <w:lang w:eastAsia="ru-RU"/>
        </w:rPr>
        <w:t>представитель) - ребенок (ученик)»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26BE0">
        <w:rPr>
          <w:rFonts w:ascii="Times New Roman" w:hAnsi="Times New Roman"/>
          <w:sz w:val="28"/>
          <w:szCs w:val="28"/>
          <w:lang w:eastAsia="ru-RU"/>
        </w:rPr>
        <w:t xml:space="preserve">«родитель </w:t>
      </w:r>
      <w:r>
        <w:rPr>
          <w:rFonts w:ascii="Times New Roman" w:hAnsi="Times New Roman"/>
          <w:sz w:val="28"/>
          <w:szCs w:val="28"/>
          <w:lang w:eastAsia="ru-RU"/>
        </w:rPr>
        <w:t>-</w:t>
      </w:r>
      <w:r w:rsidRPr="00C26BE0">
        <w:rPr>
          <w:rFonts w:ascii="Times New Roman" w:hAnsi="Times New Roman"/>
          <w:sz w:val="28"/>
          <w:szCs w:val="28"/>
          <w:lang w:eastAsia="ru-RU"/>
        </w:rPr>
        <w:t>административный работник»;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26BE0">
        <w:rPr>
          <w:rFonts w:ascii="Times New Roman" w:hAnsi="Times New Roman"/>
          <w:sz w:val="28"/>
          <w:szCs w:val="28"/>
          <w:lang w:eastAsia="ru-RU"/>
        </w:rPr>
        <w:t>«учитель</w:t>
      </w:r>
      <w:r>
        <w:rPr>
          <w:rFonts w:ascii="Times New Roman" w:hAnsi="Times New Roman"/>
          <w:sz w:val="28"/>
          <w:szCs w:val="28"/>
          <w:lang w:eastAsia="ru-RU"/>
        </w:rPr>
        <w:t xml:space="preserve"> -</w:t>
      </w:r>
      <w:r w:rsidRPr="00C26BE0">
        <w:rPr>
          <w:rFonts w:ascii="Times New Roman" w:hAnsi="Times New Roman"/>
          <w:sz w:val="28"/>
          <w:szCs w:val="28"/>
          <w:lang w:eastAsia="ru-RU"/>
        </w:rPr>
        <w:t xml:space="preserve">  административный работник».</w:t>
      </w:r>
    </w:p>
    <w:p w:rsidR="00945E7D" w:rsidRPr="005851BF" w:rsidRDefault="00945E7D" w:rsidP="00DF790B">
      <w:pPr>
        <w:pStyle w:val="ListParagraph"/>
        <w:numPr>
          <w:ilvl w:val="0"/>
          <w:numId w:val="31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ЕЦОС призвана развиваться в виде открытой самоорганизующейся системы в соответствии с закономерностями и логикой собственного развития, а также в неразрывной связи с развитием педагогической системы школы. Развитие ЕЦОС диктует потребность в постоянном повышении уровня ее организации и технического оснащения. Приобретение новой техники должно быть в логике развития всех процессов, которые связаны с информатизацией школы.</w:t>
      </w:r>
    </w:p>
    <w:p w:rsidR="00945E7D" w:rsidRPr="005851BF" w:rsidRDefault="00945E7D" w:rsidP="00DF790B">
      <w:pPr>
        <w:numPr>
          <w:ilvl w:val="0"/>
          <w:numId w:val="31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Единство и целостность структуры ЕЦОС определяются:</w:t>
      </w:r>
    </w:p>
    <w:p w:rsidR="00945E7D" w:rsidRPr="005851BF" w:rsidRDefault="00945E7D" w:rsidP="00DF790B">
      <w:pPr>
        <w:numPr>
          <w:ilvl w:val="0"/>
          <w:numId w:val="23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единством педагогических целей;</w:t>
      </w:r>
    </w:p>
    <w:p w:rsidR="00945E7D" w:rsidRPr="005851BF" w:rsidRDefault="00945E7D" w:rsidP="00DF790B">
      <w:pPr>
        <w:numPr>
          <w:ilvl w:val="0"/>
          <w:numId w:val="23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взаимосвязью решаемых педагогических задач;</w:t>
      </w:r>
    </w:p>
    <w:p w:rsidR="00945E7D" w:rsidRPr="005851BF" w:rsidRDefault="00945E7D" w:rsidP="00DF790B">
      <w:pPr>
        <w:numPr>
          <w:ilvl w:val="0"/>
          <w:numId w:val="23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взаимодействием участников образовательного процесса.</w:t>
      </w:r>
    </w:p>
    <w:p w:rsidR="00945E7D" w:rsidRPr="005851BF" w:rsidRDefault="00945E7D" w:rsidP="00CF37E6">
      <w:pPr>
        <w:pStyle w:val="12"/>
        <w:keepNext/>
        <w:keepLines/>
        <w:numPr>
          <w:ilvl w:val="2"/>
          <w:numId w:val="91"/>
        </w:numPr>
        <w:shd w:val="clear" w:color="auto" w:fill="auto"/>
        <w:spacing w:after="0" w:line="240" w:lineRule="auto"/>
        <w:ind w:hanging="295"/>
        <w:jc w:val="both"/>
        <w:rPr>
          <w:sz w:val="28"/>
          <w:szCs w:val="28"/>
          <w:u w:val="single"/>
        </w:rPr>
      </w:pPr>
      <w:bookmarkStart w:id="1" w:name="bookmark5"/>
      <w:r w:rsidRPr="005851BF">
        <w:rPr>
          <w:sz w:val="28"/>
          <w:szCs w:val="28"/>
          <w:u w:val="single"/>
        </w:rPr>
        <w:t>Основные функции ЕЦОС</w:t>
      </w:r>
      <w:bookmarkEnd w:id="1"/>
      <w:r w:rsidRPr="005851BF">
        <w:rPr>
          <w:sz w:val="28"/>
          <w:szCs w:val="28"/>
          <w:u w:val="single"/>
        </w:rPr>
        <w:t>.</w:t>
      </w:r>
    </w:p>
    <w:p w:rsidR="00945E7D" w:rsidRPr="005851BF" w:rsidRDefault="00945E7D" w:rsidP="00C63DC2">
      <w:pPr>
        <w:pStyle w:val="1"/>
        <w:shd w:val="clear" w:color="auto" w:fill="auto"/>
        <w:spacing w:after="0" w:line="240" w:lineRule="auto"/>
        <w:ind w:firstLine="0"/>
        <w:rPr>
          <w:sz w:val="28"/>
          <w:szCs w:val="28"/>
        </w:rPr>
      </w:pPr>
      <w:r w:rsidRPr="005851BF">
        <w:rPr>
          <w:sz w:val="28"/>
          <w:szCs w:val="28"/>
        </w:rPr>
        <w:t>ЕЦОС школы должна обеспечивать:</w:t>
      </w:r>
    </w:p>
    <w:p w:rsidR="00945E7D" w:rsidRPr="005851BF" w:rsidRDefault="00945E7D" w:rsidP="00DF790B">
      <w:pPr>
        <w:pStyle w:val="1"/>
        <w:numPr>
          <w:ilvl w:val="0"/>
          <w:numId w:val="24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наличие единой базы данных;</w:t>
      </w:r>
    </w:p>
    <w:p w:rsidR="00945E7D" w:rsidRPr="005851BF" w:rsidRDefault="00945E7D" w:rsidP="00DF790B">
      <w:pPr>
        <w:pStyle w:val="1"/>
        <w:numPr>
          <w:ilvl w:val="0"/>
          <w:numId w:val="24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однократный ввод данных с возможностью их последующего редактирования;</w:t>
      </w:r>
    </w:p>
    <w:p w:rsidR="00945E7D" w:rsidRPr="005851BF" w:rsidRDefault="00945E7D" w:rsidP="00DF790B">
      <w:pPr>
        <w:pStyle w:val="1"/>
        <w:numPr>
          <w:ilvl w:val="0"/>
          <w:numId w:val="24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многопользовательский режим использования данных;</w:t>
      </w:r>
    </w:p>
    <w:p w:rsidR="00945E7D" w:rsidRPr="005851BF" w:rsidRDefault="00945E7D" w:rsidP="00DF790B">
      <w:pPr>
        <w:pStyle w:val="1"/>
        <w:numPr>
          <w:ilvl w:val="0"/>
          <w:numId w:val="24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разграничение прав доступа к данным;</w:t>
      </w:r>
    </w:p>
    <w:p w:rsidR="00945E7D" w:rsidRPr="005851BF" w:rsidRDefault="00945E7D" w:rsidP="00DF790B">
      <w:pPr>
        <w:pStyle w:val="1"/>
        <w:numPr>
          <w:ilvl w:val="0"/>
          <w:numId w:val="24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использование одних и тех же данных в различных приложениях и процессах;</w:t>
      </w:r>
    </w:p>
    <w:p w:rsidR="00945E7D" w:rsidRPr="005851BF" w:rsidRDefault="00945E7D" w:rsidP="00DF790B">
      <w:pPr>
        <w:pStyle w:val="1"/>
        <w:numPr>
          <w:ilvl w:val="0"/>
          <w:numId w:val="24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5851BF">
        <w:rPr>
          <w:sz w:val="28"/>
          <w:szCs w:val="28"/>
        </w:rPr>
        <w:t>возможность обмена данными между различными пользователями.</w:t>
      </w:r>
    </w:p>
    <w:p w:rsidR="00945E7D" w:rsidRPr="005851BF" w:rsidRDefault="00945E7D" w:rsidP="00CF37E6">
      <w:pPr>
        <w:pStyle w:val="1"/>
        <w:numPr>
          <w:ilvl w:val="2"/>
          <w:numId w:val="91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rPr>
          <w:sz w:val="28"/>
          <w:szCs w:val="28"/>
          <w:u w:val="single"/>
        </w:rPr>
      </w:pPr>
      <w:bookmarkStart w:id="2" w:name="bookmark7"/>
      <w:r w:rsidRPr="005851BF">
        <w:rPr>
          <w:sz w:val="28"/>
          <w:szCs w:val="28"/>
          <w:u w:val="single"/>
        </w:rPr>
        <w:t xml:space="preserve">Принципы организации единой цифровой образовательной среды </w:t>
      </w:r>
      <w:bookmarkEnd w:id="2"/>
      <w:r w:rsidRPr="005851BF">
        <w:rPr>
          <w:sz w:val="28"/>
          <w:szCs w:val="28"/>
          <w:u w:val="single"/>
        </w:rPr>
        <w:t>школы.</w:t>
      </w:r>
    </w:p>
    <w:p w:rsidR="00945E7D" w:rsidRPr="005851BF" w:rsidRDefault="00945E7D" w:rsidP="00DF790B">
      <w:pPr>
        <w:pStyle w:val="12"/>
        <w:keepNext/>
        <w:keepLines/>
        <w:numPr>
          <w:ilvl w:val="0"/>
          <w:numId w:val="25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jc w:val="both"/>
        <w:rPr>
          <w:sz w:val="28"/>
          <w:szCs w:val="28"/>
        </w:rPr>
      </w:pPr>
      <w:bookmarkStart w:id="3" w:name="bookmark8"/>
      <w:r w:rsidRPr="00C26BE0">
        <w:rPr>
          <w:sz w:val="28"/>
          <w:szCs w:val="28"/>
        </w:rPr>
        <w:t>Интегративность.</w:t>
      </w:r>
      <w:bookmarkEnd w:id="3"/>
      <w:r w:rsidRPr="00C26BE0">
        <w:rPr>
          <w:sz w:val="28"/>
          <w:szCs w:val="28"/>
        </w:rPr>
        <w:t xml:space="preserve"> ЕЦОС</w:t>
      </w:r>
      <w:r w:rsidRPr="005851BF">
        <w:rPr>
          <w:sz w:val="28"/>
          <w:szCs w:val="28"/>
        </w:rPr>
        <w:t xml:space="preserve"> - это система, элементы которой являются разнокачественными и одновременно взаимодополняющими.</w:t>
      </w:r>
    </w:p>
    <w:p w:rsidR="00945E7D" w:rsidRPr="005851BF" w:rsidRDefault="00945E7D" w:rsidP="00DF790B">
      <w:pPr>
        <w:pStyle w:val="1"/>
        <w:numPr>
          <w:ilvl w:val="0"/>
          <w:numId w:val="25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bookmarkStart w:id="4" w:name="bookmark9"/>
      <w:r w:rsidRPr="00C26BE0">
        <w:rPr>
          <w:sz w:val="28"/>
          <w:szCs w:val="28"/>
        </w:rPr>
        <w:t>Доступность.</w:t>
      </w:r>
      <w:bookmarkEnd w:id="4"/>
      <w:r w:rsidRPr="00C26BE0">
        <w:rPr>
          <w:sz w:val="28"/>
          <w:szCs w:val="28"/>
        </w:rPr>
        <w:t xml:space="preserve"> ЕЦОС</w:t>
      </w:r>
      <w:r w:rsidRPr="005851BF">
        <w:rPr>
          <w:sz w:val="28"/>
          <w:szCs w:val="28"/>
        </w:rPr>
        <w:t xml:space="preserve"> и ее ресурсы должны быть доступны всем пользователям как индивидуально, так и одновременно нескольким пользователям. Однако при этом полномочия клиентов могут быть различными.</w:t>
      </w:r>
      <w:bookmarkStart w:id="5" w:name="bookmark10"/>
    </w:p>
    <w:p w:rsidR="00945E7D" w:rsidRPr="005851BF" w:rsidRDefault="00945E7D" w:rsidP="00DF790B">
      <w:pPr>
        <w:pStyle w:val="1"/>
        <w:numPr>
          <w:ilvl w:val="0"/>
          <w:numId w:val="25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C26BE0">
        <w:rPr>
          <w:sz w:val="28"/>
          <w:szCs w:val="28"/>
        </w:rPr>
        <w:t>Позитивность.</w:t>
      </w:r>
      <w:bookmarkEnd w:id="5"/>
      <w:r w:rsidRPr="00C26BE0">
        <w:rPr>
          <w:sz w:val="28"/>
          <w:szCs w:val="28"/>
        </w:rPr>
        <w:t xml:space="preserve">  Для</w:t>
      </w:r>
      <w:r w:rsidRPr="005851BF">
        <w:rPr>
          <w:sz w:val="28"/>
          <w:szCs w:val="28"/>
        </w:rPr>
        <w:t xml:space="preserve"> эффективности процессов обучения и воспитания ЕЦОС должна быть эмоционально-позитивной и комфортной.</w:t>
      </w:r>
      <w:bookmarkStart w:id="6" w:name="bookmark11"/>
    </w:p>
    <w:p w:rsidR="00945E7D" w:rsidRPr="005851BF" w:rsidRDefault="00945E7D" w:rsidP="00DF790B">
      <w:pPr>
        <w:pStyle w:val="1"/>
        <w:numPr>
          <w:ilvl w:val="0"/>
          <w:numId w:val="25"/>
        </w:numPr>
        <w:shd w:val="clear" w:color="auto" w:fill="auto"/>
        <w:tabs>
          <w:tab w:val="left" w:pos="284"/>
        </w:tabs>
        <w:spacing w:after="0" w:line="240" w:lineRule="auto"/>
        <w:ind w:left="284" w:hanging="284"/>
        <w:rPr>
          <w:sz w:val="28"/>
          <w:szCs w:val="28"/>
        </w:rPr>
      </w:pPr>
      <w:r w:rsidRPr="00C26BE0">
        <w:rPr>
          <w:sz w:val="28"/>
          <w:szCs w:val="28"/>
        </w:rPr>
        <w:t>Продуктивность.</w:t>
      </w:r>
      <w:bookmarkEnd w:id="6"/>
      <w:r w:rsidRPr="00C26BE0">
        <w:rPr>
          <w:sz w:val="28"/>
          <w:szCs w:val="28"/>
        </w:rPr>
        <w:t xml:space="preserve">  ЕЦОС,</w:t>
      </w:r>
      <w:r w:rsidRPr="005851BF">
        <w:rPr>
          <w:sz w:val="28"/>
          <w:szCs w:val="28"/>
        </w:rPr>
        <w:t xml:space="preserve"> наряду с другими компонентами образовательного процесса, призвана создавать благоприятные условия для творческой образовательной деятельности, результаты которой претворяются в полезный продукт.</w:t>
      </w:r>
    </w:p>
    <w:p w:rsidR="00945E7D" w:rsidRPr="005851BF" w:rsidRDefault="00945E7D" w:rsidP="00CF37E6">
      <w:pPr>
        <w:pStyle w:val="1"/>
        <w:numPr>
          <w:ilvl w:val="2"/>
          <w:numId w:val="91"/>
        </w:numPr>
        <w:shd w:val="clear" w:color="auto" w:fill="auto"/>
        <w:tabs>
          <w:tab w:val="left" w:pos="0"/>
        </w:tabs>
        <w:spacing w:after="0" w:line="240" w:lineRule="auto"/>
        <w:ind w:left="0" w:firstLine="851"/>
        <w:rPr>
          <w:sz w:val="28"/>
          <w:szCs w:val="28"/>
          <w:u w:val="single"/>
        </w:rPr>
      </w:pPr>
      <w:r w:rsidRPr="005851BF">
        <w:rPr>
          <w:bCs/>
          <w:sz w:val="28"/>
          <w:szCs w:val="28"/>
          <w:u w:val="single"/>
          <w:lang w:eastAsia="ru-RU"/>
        </w:rPr>
        <w:t>Компоненты ЕЦОС.</w:t>
      </w:r>
    </w:p>
    <w:p w:rsidR="00945E7D" w:rsidRPr="005851BF" w:rsidRDefault="00945E7D" w:rsidP="00BA07CB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Чтобы удовлетворить потребности и интересы всех участников образовательных отношений, ЕЦОС школы должна строится в виде</w:t>
      </w:r>
      <w:r w:rsidRPr="005851B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интегрированной многокомпонентной системы,</w:t>
      </w:r>
      <w:r w:rsidRPr="005851BF">
        <w:rPr>
          <w:rFonts w:ascii="Times New Roman" w:hAnsi="Times New Roman"/>
          <w:sz w:val="28"/>
          <w:szCs w:val="28"/>
          <w:lang w:eastAsia="ru-RU"/>
        </w:rPr>
        <w:t xml:space="preserve"> элементы которой соответствуют различным видам деятельности: учебной; внеучебной; проектно-исследовательской; измерению, </w:t>
      </w:r>
      <w:r w:rsidRPr="0072314C">
        <w:rPr>
          <w:rFonts w:ascii="Times New Roman" w:hAnsi="Times New Roman"/>
          <w:sz w:val="28"/>
          <w:szCs w:val="28"/>
          <w:lang w:eastAsia="ru-RU"/>
        </w:rPr>
        <w:t>контролю и</w:t>
      </w:r>
      <w:r w:rsidRPr="005851BF">
        <w:rPr>
          <w:rFonts w:ascii="Times New Roman" w:hAnsi="Times New Roman"/>
          <w:sz w:val="28"/>
          <w:szCs w:val="28"/>
          <w:lang w:eastAsia="ru-RU"/>
        </w:rPr>
        <w:t xml:space="preserve"> оценке результатов обучения; управлению образовательной организацией.</w:t>
      </w:r>
    </w:p>
    <w:p w:rsidR="00945E7D" w:rsidRPr="005851BF" w:rsidRDefault="00945E7D" w:rsidP="00E0611A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Подобная среда должна обладать максимальной вариативностью, которая обеспечит дифференциацию всех возможных пользователей.</w:t>
      </w:r>
    </w:p>
    <w:p w:rsidR="00945E7D" w:rsidRPr="005851BF" w:rsidRDefault="00945E7D" w:rsidP="00E0611A">
      <w:pPr>
        <w:keepNext/>
        <w:keepLines/>
        <w:spacing w:after="0" w:line="240" w:lineRule="auto"/>
        <w:ind w:firstLine="540"/>
        <w:outlineLvl w:val="0"/>
        <w:rPr>
          <w:rFonts w:ascii="Times New Roman" w:hAnsi="Times New Roman"/>
          <w:bCs/>
          <w:sz w:val="28"/>
          <w:szCs w:val="28"/>
          <w:u w:val="single"/>
          <w:lang w:eastAsia="ru-RU"/>
        </w:rPr>
      </w:pPr>
      <w:r w:rsidRPr="005851BF">
        <w:rPr>
          <w:rFonts w:ascii="Times New Roman" w:hAnsi="Times New Roman"/>
          <w:bCs/>
          <w:sz w:val="28"/>
          <w:szCs w:val="28"/>
          <w:u w:val="single"/>
          <w:lang w:eastAsia="ru-RU"/>
        </w:rPr>
        <w:t xml:space="preserve">Значимые компоненты среды: </w:t>
      </w:r>
    </w:p>
    <w:p w:rsidR="00945E7D" w:rsidRPr="0072314C" w:rsidRDefault="00945E7D" w:rsidP="0072314C">
      <w:pPr>
        <w:pStyle w:val="ListParagraph"/>
        <w:keepNext/>
        <w:keepLines/>
        <w:numPr>
          <w:ilvl w:val="1"/>
          <w:numId w:val="26"/>
        </w:numPr>
        <w:spacing w:after="0" w:line="240" w:lineRule="auto"/>
        <w:ind w:left="426" w:hanging="426"/>
        <w:jc w:val="both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 w:rsidRPr="0072314C">
        <w:rPr>
          <w:rFonts w:ascii="Times New Roman" w:hAnsi="Times New Roman"/>
          <w:bCs/>
          <w:sz w:val="28"/>
          <w:szCs w:val="28"/>
          <w:lang w:eastAsia="ru-RU"/>
        </w:rPr>
        <w:t xml:space="preserve">Программно-методический комплекс. </w:t>
      </w:r>
      <w:r w:rsidRPr="0072314C">
        <w:rPr>
          <w:rFonts w:ascii="Times New Roman" w:hAnsi="Times New Roman"/>
          <w:sz w:val="28"/>
          <w:szCs w:val="28"/>
          <w:lang w:eastAsia="ru-RU"/>
        </w:rPr>
        <w:t>Нацелен на информатизацию всех видов учебной деятельности.</w:t>
      </w:r>
    </w:p>
    <w:p w:rsidR="00945E7D" w:rsidRPr="005851BF" w:rsidRDefault="00945E7D" w:rsidP="00DF790B">
      <w:pPr>
        <w:keepNext/>
        <w:keepLines/>
        <w:numPr>
          <w:ilvl w:val="1"/>
          <w:numId w:val="26"/>
        </w:numPr>
        <w:tabs>
          <w:tab w:val="left" w:pos="284"/>
        </w:tabs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 w:rsidRPr="005851BF">
        <w:rPr>
          <w:rFonts w:ascii="Times New Roman" w:hAnsi="Times New Roman"/>
          <w:bCs/>
          <w:sz w:val="28"/>
          <w:szCs w:val="28"/>
          <w:lang w:eastAsia="ru-RU"/>
        </w:rPr>
        <w:t>Дистанционное обучение, онлайн- обучение</w:t>
      </w:r>
      <w:r>
        <w:rPr>
          <w:rFonts w:ascii="Times New Roman" w:hAnsi="Times New Roman"/>
          <w:bCs/>
          <w:sz w:val="28"/>
          <w:szCs w:val="28"/>
          <w:lang w:eastAsia="ru-RU"/>
        </w:rPr>
        <w:t>,</w:t>
      </w:r>
      <w:r w:rsidRPr="005851BF">
        <w:rPr>
          <w:rFonts w:ascii="Times New Roman" w:hAnsi="Times New Roman"/>
          <w:bCs/>
          <w:sz w:val="28"/>
          <w:szCs w:val="28"/>
          <w:lang w:eastAsia="ru-RU"/>
        </w:rPr>
        <w:t xml:space="preserve"> в т.ч. детей с ОВЗ;</w:t>
      </w:r>
    </w:p>
    <w:p w:rsidR="00945E7D" w:rsidRPr="005851BF" w:rsidRDefault="00945E7D" w:rsidP="00DF790B">
      <w:pPr>
        <w:keepNext/>
        <w:keepLines/>
        <w:numPr>
          <w:ilvl w:val="1"/>
          <w:numId w:val="26"/>
        </w:numPr>
        <w:tabs>
          <w:tab w:val="left" w:pos="284"/>
        </w:tabs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 w:rsidRPr="005851BF">
        <w:rPr>
          <w:rFonts w:ascii="Times New Roman" w:hAnsi="Times New Roman"/>
          <w:bCs/>
          <w:sz w:val="28"/>
          <w:szCs w:val="28"/>
          <w:lang w:eastAsia="ru-RU"/>
        </w:rPr>
        <w:t>Проектно- исследовательская деятельность.</w:t>
      </w:r>
    </w:p>
    <w:p w:rsidR="00945E7D" w:rsidRPr="005851BF" w:rsidRDefault="00945E7D" w:rsidP="00E0611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В рамках реализации ФГОС НОО, ООО, СОО в эту сферу вовлечены педагоги и группы учащихся под руководством педагогов. Необходимо выделение в рамках среды специального компонента, который будет интегрировать разрозненные средства информатизации дистанционного и онлайн обучения; проектно-исследовательской и методической деятельности.</w:t>
      </w:r>
    </w:p>
    <w:p w:rsidR="00945E7D" w:rsidRPr="005851BF" w:rsidRDefault="00945E7D" w:rsidP="00DF790B">
      <w:pPr>
        <w:keepNext/>
        <w:keepLines/>
        <w:numPr>
          <w:ilvl w:val="1"/>
          <w:numId w:val="26"/>
        </w:numPr>
        <w:tabs>
          <w:tab w:val="left" w:pos="284"/>
        </w:tabs>
        <w:spacing w:after="0" w:line="240" w:lineRule="auto"/>
        <w:ind w:left="284" w:hanging="284"/>
        <w:jc w:val="both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 w:rsidRPr="005851BF">
        <w:rPr>
          <w:rFonts w:ascii="Times New Roman" w:hAnsi="Times New Roman"/>
          <w:bCs/>
          <w:sz w:val="28"/>
          <w:szCs w:val="28"/>
          <w:lang w:eastAsia="ru-RU"/>
        </w:rPr>
        <w:t>Внеурочный компонент</w:t>
      </w:r>
    </w:p>
    <w:p w:rsidR="00945E7D" w:rsidRPr="005851BF" w:rsidRDefault="00945E7D" w:rsidP="0072314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Цифровые и информационно- коммуникационные технологии способны поднять на более высокий уровень внеурочную деятельность, непосредственно не связанную с содержанием основной учебной деятельности. Компьютерные телекоммуникации призваны создавать условия для межличностного внеучебного сотрудничества.</w:t>
      </w:r>
    </w:p>
    <w:p w:rsidR="00945E7D" w:rsidRPr="005851BF" w:rsidRDefault="00945E7D" w:rsidP="00CF37E6">
      <w:pPr>
        <w:pStyle w:val="ListParagraph"/>
        <w:numPr>
          <w:ilvl w:val="2"/>
          <w:numId w:val="91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 w:rsidRPr="0072314C">
        <w:rPr>
          <w:rFonts w:ascii="Times New Roman" w:hAnsi="Times New Roman"/>
          <w:sz w:val="28"/>
          <w:szCs w:val="28"/>
          <w:lang w:eastAsia="ru-RU"/>
        </w:rPr>
        <w:t xml:space="preserve">Основными </w:t>
      </w:r>
      <w:r w:rsidRPr="0072314C">
        <w:rPr>
          <w:rFonts w:ascii="Times New Roman" w:hAnsi="Times New Roman"/>
          <w:bCs/>
          <w:sz w:val="28"/>
          <w:szCs w:val="28"/>
          <w:u w:val="single"/>
          <w:lang w:eastAsia="ru-RU"/>
        </w:rPr>
        <w:t>информационными ресурсами</w:t>
      </w:r>
      <w:r w:rsidRPr="005851BF">
        <w:rPr>
          <w:rFonts w:ascii="Times New Roman" w:hAnsi="Times New Roman"/>
          <w:bCs/>
          <w:sz w:val="28"/>
          <w:szCs w:val="28"/>
          <w:u w:val="single"/>
          <w:lang w:eastAsia="ru-RU"/>
        </w:rPr>
        <w:t>,</w:t>
      </w:r>
      <w:r w:rsidRPr="005851BF">
        <w:rPr>
          <w:rFonts w:ascii="Times New Roman" w:hAnsi="Times New Roman"/>
          <w:sz w:val="28"/>
          <w:szCs w:val="28"/>
          <w:lang w:eastAsia="ru-RU"/>
        </w:rPr>
        <w:t xml:space="preserve"> составляющими внеурочный компонент ЕЦОС должны являться:</w:t>
      </w:r>
    </w:p>
    <w:p w:rsidR="00945E7D" w:rsidRPr="005851BF" w:rsidRDefault="00945E7D" w:rsidP="00DF790B">
      <w:pPr>
        <w:pStyle w:val="ListParagraph"/>
        <w:numPr>
          <w:ilvl w:val="0"/>
          <w:numId w:val="27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средства информирования учащихся и педагогов о планируемых или проводимых внеучебных мероприятиях;</w:t>
      </w:r>
    </w:p>
    <w:p w:rsidR="00945E7D" w:rsidRPr="005851BF" w:rsidRDefault="00945E7D" w:rsidP="00DF790B">
      <w:pPr>
        <w:pStyle w:val="ListParagraph"/>
        <w:numPr>
          <w:ilvl w:val="0"/>
          <w:numId w:val="27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информационные ресурсы для проведения дистанционного и онлайн обучения, проектно- исследовательской деятельности;</w:t>
      </w:r>
    </w:p>
    <w:p w:rsidR="00945E7D" w:rsidRPr="005851BF" w:rsidRDefault="00945E7D" w:rsidP="00DF790B">
      <w:pPr>
        <w:pStyle w:val="ListParagraph"/>
        <w:numPr>
          <w:ilvl w:val="0"/>
          <w:numId w:val="27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информационные средства поддержки деятельности классных руководителей;</w:t>
      </w:r>
    </w:p>
    <w:p w:rsidR="00945E7D" w:rsidRPr="005851BF" w:rsidRDefault="00945E7D" w:rsidP="00DF790B">
      <w:pPr>
        <w:pStyle w:val="ListParagraph"/>
        <w:numPr>
          <w:ilvl w:val="0"/>
          <w:numId w:val="27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средства информационного обеспечения внеучебного общения учащихся;</w:t>
      </w:r>
    </w:p>
    <w:p w:rsidR="00945E7D" w:rsidRPr="005851BF" w:rsidRDefault="00945E7D" w:rsidP="00DF790B">
      <w:pPr>
        <w:pStyle w:val="ListParagraph"/>
        <w:numPr>
          <w:ilvl w:val="0"/>
          <w:numId w:val="27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информационные средства, необходимые для проведения культурно-массовых и спортивных мероприятий;</w:t>
      </w:r>
    </w:p>
    <w:p w:rsidR="00945E7D" w:rsidRPr="005851BF" w:rsidRDefault="00945E7D" w:rsidP="00DF790B">
      <w:pPr>
        <w:pStyle w:val="ListParagraph"/>
        <w:numPr>
          <w:ilvl w:val="0"/>
          <w:numId w:val="27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851BF">
        <w:rPr>
          <w:rFonts w:ascii="Times New Roman" w:hAnsi="Times New Roman"/>
          <w:sz w:val="28"/>
          <w:szCs w:val="28"/>
          <w:lang w:eastAsia="ru-RU"/>
        </w:rPr>
        <w:t>средства управления внеучебной деятельностью в школе.</w:t>
      </w:r>
    </w:p>
    <w:p w:rsidR="00945E7D" w:rsidRPr="005851BF" w:rsidRDefault="00945E7D" w:rsidP="00BA07CB">
      <w:pPr>
        <w:pStyle w:val="1"/>
        <w:shd w:val="clear" w:color="auto" w:fill="auto"/>
        <w:spacing w:after="0" w:line="240" w:lineRule="auto"/>
        <w:ind w:firstLine="708"/>
        <w:rPr>
          <w:sz w:val="28"/>
          <w:szCs w:val="28"/>
        </w:rPr>
      </w:pPr>
      <w:r w:rsidRPr="005851BF">
        <w:rPr>
          <w:sz w:val="28"/>
          <w:szCs w:val="28"/>
        </w:rPr>
        <w:t xml:space="preserve">Обширной сферой применения средств цифровых технологий и ИКТ </w:t>
      </w:r>
      <w:r w:rsidRPr="0072314C">
        <w:rPr>
          <w:sz w:val="28"/>
          <w:szCs w:val="28"/>
        </w:rPr>
        <w:t>является</w:t>
      </w:r>
      <w:r>
        <w:rPr>
          <w:sz w:val="28"/>
          <w:szCs w:val="28"/>
        </w:rPr>
        <w:t xml:space="preserve"> </w:t>
      </w:r>
      <w:r w:rsidRPr="006F08A5">
        <w:rPr>
          <w:rStyle w:val="a2"/>
          <w:b w:val="0"/>
          <w:sz w:val="28"/>
          <w:szCs w:val="28"/>
          <w:u w:val="single"/>
          <w:lang w:val="ru-RU" w:eastAsia="en-US"/>
        </w:rPr>
        <w:t>организационно-</w:t>
      </w:r>
      <w:r w:rsidRPr="005851BF">
        <w:rPr>
          <w:rStyle w:val="a2"/>
          <w:b w:val="0"/>
          <w:sz w:val="28"/>
          <w:szCs w:val="28"/>
          <w:u w:val="single"/>
          <w:lang w:val="ru-RU" w:eastAsia="en-US"/>
        </w:rPr>
        <w:t xml:space="preserve"> управленческая деятельность</w:t>
      </w:r>
      <w:r w:rsidRPr="005851BF">
        <w:rPr>
          <w:sz w:val="28"/>
          <w:szCs w:val="28"/>
        </w:rPr>
        <w:t xml:space="preserve"> </w:t>
      </w:r>
      <w:r w:rsidRPr="0072314C">
        <w:rPr>
          <w:sz w:val="28"/>
          <w:szCs w:val="28"/>
        </w:rPr>
        <w:t>школы, в</w:t>
      </w:r>
      <w:r w:rsidRPr="005851BF">
        <w:rPr>
          <w:sz w:val="28"/>
          <w:szCs w:val="28"/>
        </w:rPr>
        <w:t xml:space="preserve"> рамках которой используются: планирование занятий, мероприятий, средства расчета учебной нагрузки и тарификации; электронные базы данных о преподавателях, школьниках, средствах обучения и другое.</w:t>
      </w:r>
    </w:p>
    <w:p w:rsidR="00945E7D" w:rsidRPr="005851BF" w:rsidRDefault="00945E7D" w:rsidP="00CF37E6">
      <w:pPr>
        <w:pStyle w:val="12"/>
        <w:keepNext/>
        <w:keepLines/>
        <w:numPr>
          <w:ilvl w:val="2"/>
          <w:numId w:val="91"/>
        </w:numPr>
        <w:shd w:val="clear" w:color="auto" w:fill="auto"/>
        <w:spacing w:after="0" w:line="240" w:lineRule="auto"/>
        <w:ind w:left="0" w:firstLine="851"/>
        <w:rPr>
          <w:sz w:val="28"/>
          <w:szCs w:val="28"/>
          <w:u w:val="single"/>
        </w:rPr>
      </w:pPr>
      <w:r w:rsidRPr="005851BF">
        <w:rPr>
          <w:sz w:val="28"/>
          <w:szCs w:val="28"/>
          <w:u w:val="single"/>
        </w:rPr>
        <w:t>Подсистемы ЕЦОС.</w:t>
      </w:r>
    </w:p>
    <w:p w:rsidR="00945E7D" w:rsidRPr="005851BF" w:rsidRDefault="00945E7D" w:rsidP="00E0611A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  <w:r w:rsidRPr="005851BF">
        <w:rPr>
          <w:sz w:val="28"/>
          <w:szCs w:val="28"/>
        </w:rPr>
        <w:t>Единая цифровая  образовательная среда (ЕЦОС) школы включает в себя:</w:t>
      </w:r>
    </w:p>
    <w:p w:rsidR="00945E7D" w:rsidRPr="005851BF" w:rsidRDefault="00945E7D" w:rsidP="00DF790B">
      <w:pPr>
        <w:pStyle w:val="1"/>
        <w:numPr>
          <w:ilvl w:val="0"/>
          <w:numId w:val="28"/>
        </w:numPr>
        <w:shd w:val="clear" w:color="auto" w:fill="auto"/>
        <w:tabs>
          <w:tab w:val="left" w:pos="142"/>
        </w:tabs>
        <w:spacing w:after="0" w:line="240" w:lineRule="auto"/>
        <w:ind w:left="142" w:hanging="142"/>
        <w:rPr>
          <w:sz w:val="28"/>
          <w:szCs w:val="28"/>
        </w:rPr>
      </w:pPr>
      <w:r w:rsidRPr="005851BF">
        <w:rPr>
          <w:sz w:val="28"/>
          <w:szCs w:val="28"/>
        </w:rPr>
        <w:t>комплекс цифровых образовательных ресурсов, в том числе информационные образовательные ресурсы;</w:t>
      </w:r>
    </w:p>
    <w:p w:rsidR="00945E7D" w:rsidRPr="005851BF" w:rsidRDefault="00945E7D" w:rsidP="00DF790B">
      <w:pPr>
        <w:pStyle w:val="1"/>
        <w:numPr>
          <w:ilvl w:val="0"/>
          <w:numId w:val="28"/>
        </w:numPr>
        <w:shd w:val="clear" w:color="auto" w:fill="auto"/>
        <w:tabs>
          <w:tab w:val="left" w:pos="142"/>
        </w:tabs>
        <w:spacing w:after="0" w:line="240" w:lineRule="auto"/>
        <w:ind w:left="142" w:hanging="142"/>
        <w:rPr>
          <w:sz w:val="28"/>
          <w:szCs w:val="28"/>
        </w:rPr>
      </w:pPr>
      <w:r w:rsidRPr="005851BF">
        <w:rPr>
          <w:sz w:val="28"/>
          <w:szCs w:val="28"/>
        </w:rPr>
        <w:t>совокупность технологических средств информационных и коммуникационных технологий: компьютеры, иное ИКТ- оборудование, коммуникационные каналы;</w:t>
      </w:r>
    </w:p>
    <w:p w:rsidR="00945E7D" w:rsidRPr="005851BF" w:rsidRDefault="00945E7D" w:rsidP="00DF790B">
      <w:pPr>
        <w:pStyle w:val="1"/>
        <w:numPr>
          <w:ilvl w:val="0"/>
          <w:numId w:val="28"/>
        </w:numPr>
        <w:shd w:val="clear" w:color="auto" w:fill="auto"/>
        <w:tabs>
          <w:tab w:val="left" w:pos="142"/>
        </w:tabs>
        <w:spacing w:after="0" w:line="240" w:lineRule="auto"/>
        <w:ind w:left="142" w:hanging="142"/>
        <w:rPr>
          <w:sz w:val="28"/>
          <w:szCs w:val="28"/>
        </w:rPr>
      </w:pPr>
      <w:r w:rsidRPr="005851BF">
        <w:rPr>
          <w:sz w:val="28"/>
          <w:szCs w:val="28"/>
        </w:rPr>
        <w:t>систему современных педагогических технологий, обеспечивающих обучение в современной ЕЦОС;</w:t>
      </w:r>
    </w:p>
    <w:p w:rsidR="00945E7D" w:rsidRPr="005851BF" w:rsidRDefault="00945E7D" w:rsidP="00DF790B">
      <w:pPr>
        <w:pStyle w:val="1"/>
        <w:numPr>
          <w:ilvl w:val="0"/>
          <w:numId w:val="29"/>
        </w:numPr>
        <w:shd w:val="clear" w:color="auto" w:fill="auto"/>
        <w:tabs>
          <w:tab w:val="left" w:pos="142"/>
        </w:tabs>
        <w:spacing w:after="0" w:line="240" w:lineRule="auto"/>
        <w:ind w:left="142" w:hanging="142"/>
        <w:rPr>
          <w:sz w:val="28"/>
          <w:szCs w:val="28"/>
        </w:rPr>
      </w:pPr>
      <w:r w:rsidRPr="005851BF">
        <w:rPr>
          <w:sz w:val="28"/>
          <w:szCs w:val="28"/>
        </w:rPr>
        <w:t>программные средства поддержки реализуемой технологии обучения;</w:t>
      </w:r>
    </w:p>
    <w:p w:rsidR="00945E7D" w:rsidRPr="005851BF" w:rsidRDefault="00945E7D" w:rsidP="00DF790B">
      <w:pPr>
        <w:pStyle w:val="1"/>
        <w:numPr>
          <w:ilvl w:val="0"/>
          <w:numId w:val="29"/>
        </w:numPr>
        <w:shd w:val="clear" w:color="auto" w:fill="auto"/>
        <w:tabs>
          <w:tab w:val="left" w:pos="142"/>
        </w:tabs>
        <w:spacing w:after="0" w:line="240" w:lineRule="auto"/>
        <w:ind w:left="142" w:hanging="142"/>
        <w:rPr>
          <w:sz w:val="28"/>
          <w:szCs w:val="28"/>
        </w:rPr>
      </w:pPr>
      <w:r w:rsidRPr="005851BF">
        <w:rPr>
          <w:sz w:val="28"/>
          <w:szCs w:val="28"/>
        </w:rPr>
        <w:t>используемая компьютерная техника и средства связи;</w:t>
      </w:r>
    </w:p>
    <w:p w:rsidR="00945E7D" w:rsidRDefault="00945E7D" w:rsidP="00DF790B">
      <w:pPr>
        <w:pStyle w:val="1"/>
        <w:numPr>
          <w:ilvl w:val="0"/>
          <w:numId w:val="29"/>
        </w:numPr>
        <w:shd w:val="clear" w:color="auto" w:fill="auto"/>
        <w:tabs>
          <w:tab w:val="left" w:pos="142"/>
        </w:tabs>
        <w:spacing w:after="0" w:line="240" w:lineRule="auto"/>
        <w:ind w:left="142" w:hanging="142"/>
        <w:rPr>
          <w:sz w:val="28"/>
          <w:szCs w:val="28"/>
        </w:rPr>
      </w:pPr>
      <w:r w:rsidRPr="005851BF">
        <w:rPr>
          <w:sz w:val="28"/>
          <w:szCs w:val="28"/>
        </w:rPr>
        <w:t>организацию образовательного процесса.</w:t>
      </w:r>
    </w:p>
    <w:p w:rsidR="00945E7D" w:rsidRPr="005851BF" w:rsidRDefault="00945E7D" w:rsidP="00D2120A">
      <w:pPr>
        <w:pStyle w:val="1"/>
        <w:shd w:val="clear" w:color="auto" w:fill="auto"/>
        <w:tabs>
          <w:tab w:val="left" w:pos="142"/>
        </w:tabs>
        <w:spacing w:after="0" w:line="240" w:lineRule="auto"/>
        <w:ind w:left="142" w:firstLine="0"/>
        <w:rPr>
          <w:sz w:val="28"/>
          <w:szCs w:val="28"/>
        </w:rPr>
      </w:pPr>
    </w:p>
    <w:p w:rsidR="00945E7D" w:rsidRPr="00E851F6" w:rsidRDefault="00945E7D" w:rsidP="00CF37E6">
      <w:pPr>
        <w:pStyle w:val="ListParagraph"/>
        <w:numPr>
          <w:ilvl w:val="1"/>
          <w:numId w:val="9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851F6">
        <w:rPr>
          <w:rFonts w:ascii="Times New Roman" w:hAnsi="Times New Roman"/>
          <w:b/>
          <w:sz w:val="28"/>
          <w:szCs w:val="28"/>
          <w:lang w:eastAsia="ru-RU"/>
        </w:rPr>
        <w:t>Структура проекта. Направления деятельности.</w:t>
      </w:r>
    </w:p>
    <w:p w:rsidR="00945E7D" w:rsidRPr="00B54D88" w:rsidRDefault="00945E7D" w:rsidP="00D2120A">
      <w:pPr>
        <w:pStyle w:val="1"/>
        <w:numPr>
          <w:ilvl w:val="2"/>
          <w:numId w:val="91"/>
        </w:numPr>
        <w:shd w:val="clear" w:color="auto" w:fill="auto"/>
        <w:spacing w:after="0" w:line="240" w:lineRule="auto"/>
        <w:ind w:left="0" w:firstLine="709"/>
        <w:rPr>
          <w:b/>
          <w:sz w:val="28"/>
          <w:szCs w:val="28"/>
        </w:rPr>
      </w:pPr>
      <w:r w:rsidRPr="00B54D88">
        <w:rPr>
          <w:b/>
          <w:sz w:val="28"/>
          <w:szCs w:val="28"/>
          <w:u w:val="single"/>
        </w:rPr>
        <w:t>Структура проекта</w:t>
      </w:r>
      <w:r w:rsidRPr="00B54D88">
        <w:rPr>
          <w:b/>
          <w:sz w:val="28"/>
          <w:szCs w:val="28"/>
        </w:rPr>
        <w:t xml:space="preserve">. </w:t>
      </w:r>
    </w:p>
    <w:p w:rsidR="00945E7D" w:rsidRPr="00E851F6" w:rsidRDefault="00945E7D" w:rsidP="007F12CB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Модель </w:t>
      </w:r>
      <w:r w:rsidRPr="00E851F6">
        <w:rPr>
          <w:sz w:val="28"/>
          <w:szCs w:val="28"/>
        </w:rPr>
        <w:t xml:space="preserve">единой цифровой образовательной среды школы </w:t>
      </w:r>
      <w:r>
        <w:rPr>
          <w:sz w:val="28"/>
          <w:szCs w:val="28"/>
        </w:rPr>
        <w:t>представлена на схеме (</w:t>
      </w:r>
      <w:r w:rsidRPr="005656BD">
        <w:rPr>
          <w:b/>
          <w:sz w:val="28"/>
          <w:szCs w:val="28"/>
        </w:rPr>
        <w:t>Приложение 3</w:t>
      </w:r>
      <w:r>
        <w:rPr>
          <w:sz w:val="28"/>
          <w:szCs w:val="28"/>
        </w:rPr>
        <w:t xml:space="preserve">). </w:t>
      </w:r>
      <w:r w:rsidRPr="00E851F6">
        <w:rPr>
          <w:sz w:val="28"/>
          <w:szCs w:val="28"/>
        </w:rPr>
        <w:t>Проект формирования единой цифровой образовательной среды состоит из шести основных направлений:</w:t>
      </w:r>
    </w:p>
    <w:p w:rsidR="00945E7D" w:rsidRPr="00E851F6" w:rsidRDefault="00945E7D" w:rsidP="00DF790B">
      <w:pPr>
        <w:pStyle w:val="ListParagraph"/>
        <w:numPr>
          <w:ilvl w:val="1"/>
          <w:numId w:val="39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«IT – школа» </w:t>
      </w:r>
    </w:p>
    <w:p w:rsidR="00945E7D" w:rsidRPr="00E851F6" w:rsidRDefault="00945E7D" w:rsidP="00DF790B">
      <w:pPr>
        <w:pStyle w:val="ListParagraph"/>
        <w:numPr>
          <w:ilvl w:val="1"/>
          <w:numId w:val="39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«IT </w:t>
      </w:r>
      <w:r w:rsidRPr="0072314C">
        <w:rPr>
          <w:rFonts w:ascii="Times New Roman" w:hAnsi="Times New Roman"/>
          <w:sz w:val="28"/>
          <w:szCs w:val="28"/>
        </w:rPr>
        <w:t>– компетентность</w:t>
      </w:r>
      <w:r w:rsidRPr="00E851F6">
        <w:rPr>
          <w:rFonts w:ascii="Times New Roman" w:hAnsi="Times New Roman"/>
          <w:sz w:val="28"/>
          <w:szCs w:val="28"/>
        </w:rPr>
        <w:t>»</w:t>
      </w:r>
    </w:p>
    <w:p w:rsidR="00945E7D" w:rsidRPr="00E851F6" w:rsidRDefault="00945E7D" w:rsidP="00DF790B">
      <w:pPr>
        <w:pStyle w:val="ListParagraph"/>
        <w:numPr>
          <w:ilvl w:val="1"/>
          <w:numId w:val="39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«IT – педагог» </w:t>
      </w:r>
    </w:p>
    <w:p w:rsidR="00945E7D" w:rsidRPr="00E851F6" w:rsidRDefault="00945E7D" w:rsidP="00DF790B">
      <w:pPr>
        <w:pStyle w:val="ListParagraph"/>
        <w:numPr>
          <w:ilvl w:val="1"/>
          <w:numId w:val="39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Равнобедренный треугольник 14" o:spid="_x0000_s1026" type="#_x0000_t5" style="position:absolute;left:0;text-align:left;margin-left:-14.15pt;margin-top:14pt;width:515.25pt;height:123.55pt;z-index:2516495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" fillcolor="#fc9" strokecolor="#404040">
            <v:shadow on="t" color="black" opacity="22937f" origin=",.5" offset="0,.63889mm"/>
            <v:textbox>
              <w:txbxContent>
                <w:p w:rsidR="00945E7D" w:rsidRPr="0072314C" w:rsidRDefault="00945E7D" w:rsidP="00295E3B">
                  <w:pPr>
                    <w:spacing w:line="240" w:lineRule="auto"/>
                    <w:jc w:val="center"/>
                    <w:rPr>
                      <w:rFonts w:ascii="Times New Roman" w:hAnsi="Times New Roman"/>
                      <w:b/>
                      <w:color w:val="0000CC"/>
                      <w:sz w:val="26"/>
                      <w:szCs w:val="26"/>
                    </w:rPr>
                  </w:pPr>
                  <w:r w:rsidRPr="0072314C">
                    <w:rPr>
                      <w:rFonts w:ascii="Times New Roman" w:hAnsi="Times New Roman"/>
                      <w:b/>
                      <w:color w:val="0000CC"/>
                      <w:sz w:val="26"/>
                      <w:szCs w:val="26"/>
                    </w:rPr>
                    <w:t xml:space="preserve">ЕЦОС  МБОУ «СОШ №1» </w:t>
                  </w:r>
                </w:p>
                <w:p w:rsidR="00945E7D" w:rsidRPr="00975862" w:rsidRDefault="00945E7D" w:rsidP="00295E3B">
                  <w:pPr>
                    <w:spacing w:line="240" w:lineRule="auto"/>
                    <w:jc w:val="center"/>
                    <w:rPr>
                      <w:rFonts w:ascii="Times New Roman" w:hAnsi="Times New Roman"/>
                      <w:b/>
                      <w:color w:val="FFFFFF"/>
                      <w:sz w:val="28"/>
                      <w:szCs w:val="28"/>
                    </w:rPr>
                  </w:pPr>
                  <w:r w:rsidRPr="0072314C">
                    <w:rPr>
                      <w:rFonts w:ascii="Times New Roman" w:hAnsi="Times New Roman"/>
                      <w:b/>
                      <w:color w:val="0000CC"/>
                      <w:sz w:val="26"/>
                      <w:szCs w:val="26"/>
                    </w:rPr>
                    <w:t>п.г.т. Уренгой Пуровского района</w:t>
                  </w:r>
                  <w:r w:rsidRPr="00975862">
                    <w:rPr>
                      <w:rFonts w:ascii="Times New Roman" w:hAnsi="Times New Roman"/>
                      <w:b/>
                      <w:noProof/>
                      <w:color w:val="FFFFFF"/>
                      <w:sz w:val="28"/>
                      <w:szCs w:val="28"/>
                      <w:lang w:eastAsia="ru-RU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8" o:spid="_x0000_i1026" type="#_x0000_t75" style="width:118.5pt;height:39.75pt;visibility:visible">
                        <v:imagedata r:id="rId17" o:title=""/>
                      </v:shape>
                    </w:pict>
                  </w:r>
                  <w:r w:rsidRPr="00975862">
                    <w:rPr>
                      <w:rFonts w:ascii="Times New Roman" w:hAnsi="Times New Roman"/>
                      <w:b/>
                      <w:color w:val="FFFFFF"/>
                      <w:sz w:val="28"/>
                      <w:szCs w:val="28"/>
                    </w:rPr>
                    <w:t>а</w:t>
                  </w:r>
                </w:p>
              </w:txbxContent>
            </v:textbox>
          </v:shape>
        </w:pict>
      </w:r>
      <w:r w:rsidRPr="00E851F6">
        <w:rPr>
          <w:rFonts w:ascii="Times New Roman" w:hAnsi="Times New Roman"/>
          <w:sz w:val="28"/>
          <w:szCs w:val="28"/>
        </w:rPr>
        <w:t xml:space="preserve">«IT – объединение» </w:t>
      </w:r>
    </w:p>
    <w:p w:rsidR="00945E7D" w:rsidRPr="00E851F6" w:rsidRDefault="00945E7D" w:rsidP="00DF790B">
      <w:pPr>
        <w:pStyle w:val="ListParagraph"/>
        <w:numPr>
          <w:ilvl w:val="1"/>
          <w:numId w:val="39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«IT – общество» </w:t>
      </w:r>
    </w:p>
    <w:p w:rsidR="00945E7D" w:rsidRPr="00295E3B" w:rsidRDefault="00945E7D" w:rsidP="00DF790B">
      <w:pPr>
        <w:pStyle w:val="ListParagraph"/>
        <w:numPr>
          <w:ilvl w:val="1"/>
          <w:numId w:val="39"/>
        </w:numPr>
        <w:spacing w:after="0" w:line="240" w:lineRule="auto"/>
        <w:ind w:left="0" w:firstLine="284"/>
        <w:jc w:val="both"/>
        <w:rPr>
          <w:rFonts w:ascii="Times New Roman" w:hAnsi="Times New Roman"/>
          <w:color w:val="0000CC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>«IT – безопасность»</w:t>
      </w:r>
    </w:p>
    <w:p w:rsidR="00945E7D" w:rsidRPr="00295E3B" w:rsidRDefault="00945E7D" w:rsidP="00975DD9">
      <w:pPr>
        <w:pStyle w:val="1"/>
        <w:shd w:val="clear" w:color="auto" w:fill="auto"/>
        <w:spacing w:after="0" w:line="240" w:lineRule="auto"/>
        <w:ind w:firstLine="0"/>
        <w:rPr>
          <w:color w:val="C00000"/>
          <w:sz w:val="28"/>
          <w:szCs w:val="28"/>
        </w:rPr>
      </w:pPr>
    </w:p>
    <w:p w:rsidR="00945E7D" w:rsidRPr="00295E3B" w:rsidRDefault="00945E7D" w:rsidP="00975DD9">
      <w:pPr>
        <w:pStyle w:val="1"/>
        <w:shd w:val="clear" w:color="auto" w:fill="auto"/>
        <w:spacing w:after="0" w:line="240" w:lineRule="auto"/>
        <w:ind w:firstLine="0"/>
        <w:rPr>
          <w:color w:val="C00000"/>
          <w:sz w:val="28"/>
          <w:szCs w:val="28"/>
        </w:rPr>
      </w:pPr>
    </w:p>
    <w:p w:rsidR="00945E7D" w:rsidRPr="00295E3B" w:rsidRDefault="00945E7D" w:rsidP="00975DD9">
      <w:pPr>
        <w:pStyle w:val="1"/>
        <w:shd w:val="clear" w:color="auto" w:fill="auto"/>
        <w:spacing w:after="0" w:line="240" w:lineRule="auto"/>
        <w:ind w:firstLine="0"/>
        <w:rPr>
          <w:color w:val="C00000"/>
          <w:sz w:val="28"/>
          <w:szCs w:val="28"/>
        </w:rPr>
      </w:pPr>
    </w:p>
    <w:p w:rsidR="00945E7D" w:rsidRPr="00295E3B" w:rsidRDefault="00945E7D" w:rsidP="00975DD9">
      <w:pPr>
        <w:pStyle w:val="1"/>
        <w:shd w:val="clear" w:color="auto" w:fill="auto"/>
        <w:spacing w:after="0" w:line="240" w:lineRule="auto"/>
        <w:ind w:firstLine="0"/>
        <w:rPr>
          <w:sz w:val="28"/>
          <w:szCs w:val="28"/>
        </w:rPr>
      </w:pPr>
    </w:p>
    <w:p w:rsidR="00945E7D" w:rsidRPr="00295E3B" w:rsidRDefault="00945E7D" w:rsidP="005729D8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</w:p>
    <w:p w:rsidR="00945E7D" w:rsidRPr="00295E3B" w:rsidRDefault="00945E7D" w:rsidP="00295E3B">
      <w:pPr>
        <w:pStyle w:val="1"/>
        <w:shd w:val="clear" w:color="auto" w:fill="auto"/>
        <w:spacing w:after="0" w:line="240" w:lineRule="auto"/>
        <w:ind w:firstLine="0"/>
        <w:rPr>
          <w:sz w:val="28"/>
          <w:szCs w:val="28"/>
        </w:rPr>
      </w:pPr>
      <w:r>
        <w:rPr>
          <w:noProof/>
          <w:lang w:eastAsia="ru-RU"/>
        </w:rPr>
        <w:pict>
          <v:shapetype id="_x0000_t103" coordsize="21600,21600" o:spt="103" adj="12960,19440,7200" path="wr@22,0@21@3,,0@21@4@22@14@21@1@21@7@2@12l@2@13,0@8@2@11at@22,0@21@3@2@10@24@16@22@14@21@1@24@16,0@14xear@22@14@21@1@21@7@24@16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ellipse #2 height @4"/>
              <v:f eqn="sum @4 @9 0"/>
              <v:f eqn="sum @10 #1 width"/>
              <v:f eqn="sum @7 @9 0"/>
              <v:f eqn="sum @11 width #0"/>
              <v:f eqn="sum @5 0 #0"/>
              <v:f eqn="prod @14 1 2"/>
              <v:f eqn="mid @4 @7"/>
              <v:f eqn="sum #0 #1 width"/>
              <v:f eqn="prod @17 1 2"/>
              <v:f eqn="sum @16 0 @18"/>
              <v:f eqn="val width"/>
              <v:f eqn="val height"/>
              <v:f eqn="sum 0 0 height"/>
              <v:f eqn="sum @16 0 @4"/>
              <v:f eqn="ellipse @23 @4 height"/>
              <v:f eqn="sum @8 128 0"/>
              <v:f eqn="prod @5 1 2"/>
              <v:f eqn="sum @5 0 128"/>
              <v:f eqn="sum #0 @16 @11"/>
              <v:f eqn="sum width 0 #0"/>
              <v:f eqn="prod @29 1 2"/>
              <v:f eqn="prod height height 1"/>
              <v:f eqn="prod #2 #2 1"/>
              <v:f eqn="sum @31 0 @32"/>
              <v:f eqn="sqrt @33"/>
              <v:f eqn="sum @34 height 0"/>
              <v:f eqn="prod width height @35"/>
              <v:f eqn="sum @36 64 0"/>
              <v:f eqn="prod #0 1 2"/>
              <v:f eqn="ellipse @30 @38 height"/>
              <v:f eqn="sum @39 0 64"/>
              <v:f eqn="prod @4 1 2"/>
              <v:f eqn="sum #1 0 @41"/>
              <v:f eqn="prod height 4390 32768"/>
              <v:f eqn="prod height 28378 32768"/>
            </v:formulas>
            <v:path o:extrusionok="f" o:connecttype="custom" o:connectlocs="0,@15;@2,@11;0,@8;@2,@13;@21,@16" o:connectangles="180,180,180,90,0" textboxrect="@43,@41,@44,@42"/>
            <v:handles>
              <v:h position="topLeft,#0" yrange="@37,@27"/>
              <v:h position="topLeft,#1" yrange="@25,@20"/>
              <v:h position="#2,bottomRight" xrange="0,@40"/>
            </v:handles>
            <o:complex v:ext="view"/>
          </v:shapetype>
          <v:shape id="_x0000_s1027" type="#_x0000_t103" style="position:absolute;left:0;text-align:left;margin-left:457.3pt;margin-top:8.75pt;width:43.95pt;height:156pt;z-index:251679232" adj=",18921" fillcolor="#fabf8f"/>
        </w:pict>
      </w:r>
      <w:r>
        <w:rPr>
          <w:noProof/>
          <w:lang w:eastAsia="ru-RU"/>
        </w:rPr>
        <w:pict>
          <v:shapetype id="_x0000_t102" coordsize="21600,21600" o:spt="102" adj="12960,19440,14400" path="ar,0@23@3@22,,0@4,0@15@23@1,0@7@2@13l@2@14@22@8@2@12wa,0@23@3@2@11@26@17,0@15@23@1@26@17@22@15xear,0@23@3,0@4@26@17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sum height 0 #2"/>
              <v:f eqn="ellipse @9 height @4"/>
              <v:f eqn="sum @4 @10 0"/>
              <v:f eqn="sum @11 #1 width"/>
              <v:f eqn="sum @7 @10 0"/>
              <v:f eqn="sum @12 width #0"/>
              <v:f eqn="sum @5 0 #0"/>
              <v:f eqn="prod @15 1 2"/>
              <v:f eqn="mid @4 @7"/>
              <v:f eqn="sum #0 #1 width"/>
              <v:f eqn="prod @18 1 2"/>
              <v:f eqn="sum @17 0 @19"/>
              <v:f eqn="val width"/>
              <v:f eqn="val height"/>
              <v:f eqn="prod height 2 1"/>
              <v:f eqn="sum @17 0 @4"/>
              <v:f eqn="ellipse @24 @4 height"/>
              <v:f eqn="sum height 0 @25"/>
              <v:f eqn="sum @8 128 0"/>
              <v:f eqn="prod @5 1 2"/>
              <v:f eqn="sum @5 0 128"/>
              <v:f eqn="sum #0 @17 @12"/>
              <v:f eqn="ellipse @20 @4 height"/>
              <v:f eqn="sum width 0 #0"/>
              <v:f eqn="prod @32 1 2"/>
              <v:f eqn="prod height height 1"/>
              <v:f eqn="prod @9 @9 1"/>
              <v:f eqn="sum @34 0 @35"/>
              <v:f eqn="sqrt @36"/>
              <v:f eqn="sum @37 height 0"/>
              <v:f eqn="prod width height @38"/>
              <v:f eqn="sum @39 64 0"/>
              <v:f eqn="prod #0 1 2"/>
              <v:f eqn="ellipse @33 @41 height"/>
              <v:f eqn="sum height 0 @42"/>
              <v:f eqn="sum @43 64 0"/>
              <v:f eqn="prod @4 1 2"/>
              <v:f eqn="sum #1 0 @45"/>
              <v:f eqn="prod height 4390 32768"/>
              <v:f eqn="prod height 28378 32768"/>
            </v:formulas>
            <v:path o:extrusionok="f" o:connecttype="custom" o:connectlocs="0,@17;@2,@14;@22,@8;@2,@12;@22,@16" o:connectangles="180,90,0,0,0" textboxrect="@47,@45,@48,@46"/>
            <v:handles>
              <v:h position="bottomRight,#0" yrange="@40,@29"/>
              <v:h position="bottomRight,#1" yrange="@27,@21"/>
              <v:h position="#2,bottomRight" xrange="@44,@22"/>
            </v:handles>
            <o:complex v:ext="view"/>
          </v:shapetype>
          <v:shape id="_x0000_s1028" type="#_x0000_t102" style="position:absolute;left:0;text-align:left;margin-left:-14.15pt;margin-top:8.75pt;width:45pt;height:2in;z-index:251678208" fillcolor="#fabf8f"/>
        </w:pict>
      </w:r>
      <w:r>
        <w:rPr>
          <w:noProof/>
          <w:lang w:eastAsia="ru-RU"/>
        </w:rPr>
        <w:pict>
          <v:shapetype id="_x0000_t21" coordsize="21600,21600" o:spt="21" adj="3600" path="m@0,qy0@0l0@2qx@0,21600l@1,21600qy21600@2l21600@0qx@1,xe">
            <v:stroke joinstyle="miter"/>
            <v:formulas>
              <v:f eqn="val #0"/>
              <v:f eqn="sum width 0 #0"/>
              <v:f eqn="sum height 0 #0"/>
              <v:f eqn="prod @0 7071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Табличка 25" o:spid="_x0000_s1029" type="#_x0000_t21" style="position:absolute;left:0;text-align:left;margin-left:15.85pt;margin-top:8.75pt;width:149.6pt;height:1in;z-index:25165260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" fillcolor="#cfc" strokecolor="#385d8a" strokeweight="2pt">
            <v:textbox>
              <w:txbxContent>
                <w:p w:rsidR="00945E7D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</w:pPr>
                  <w:r w:rsidRPr="0005612E">
                    <w:rPr>
                      <w:b/>
                      <w:bCs/>
                      <w:color w:val="0000CC"/>
                      <w:sz w:val="28"/>
                      <w:szCs w:val="28"/>
                      <w:lang w:val="en-US" w:eastAsia="ru-RU"/>
                    </w:rPr>
                    <w:t xml:space="preserve">IT- </w:t>
                  </w:r>
                </w:p>
                <w:p w:rsidR="00945E7D" w:rsidRPr="0005612E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 w:rsidRPr="0005612E"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  <w:t>ШКОЛА</w:t>
                  </w:r>
                </w:p>
                <w:p w:rsidR="00945E7D" w:rsidRDefault="00945E7D" w:rsidP="0005612E">
                  <w:pPr>
                    <w:jc w:val="center"/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Табличка 18" o:spid="_x0000_s1030" type="#_x0000_t21" style="position:absolute;left:0;text-align:left;margin-left:165.45pt;margin-top:8.75pt;width:146.5pt;height:1in;z-index:2516505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" fillcolor="#ffc" strokecolor="#385d8a" strokeweight="2pt">
            <v:textbox>
              <w:txbxContent>
                <w:p w:rsidR="00945E7D" w:rsidRPr="0005612E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 w:rsidRPr="0005612E">
                    <w:rPr>
                      <w:b/>
                      <w:bCs/>
                      <w:color w:val="0000CC"/>
                      <w:sz w:val="28"/>
                      <w:szCs w:val="28"/>
                      <w:lang w:val="en-US" w:eastAsia="ru-RU"/>
                    </w:rPr>
                    <w:t xml:space="preserve">IT- </w:t>
                  </w:r>
                  <w:r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  <w:t>КОМПЕТЕНТНОСТЬ</w:t>
                  </w:r>
                </w:p>
                <w:p w:rsidR="00945E7D" w:rsidRDefault="00945E7D" w:rsidP="0005612E">
                  <w:pPr>
                    <w:jc w:val="center"/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Табличка 24" o:spid="_x0000_s1031" type="#_x0000_t21" style="position:absolute;left:0;text-align:left;margin-left:311.95pt;margin-top:8.75pt;width:159pt;height:1in;z-index:2516515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" fillcolor="#cff" strokecolor="#385d8a" strokeweight="2pt">
            <v:textbox>
              <w:txbxContent>
                <w:p w:rsidR="00945E7D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</w:pPr>
                  <w:r w:rsidRPr="0005612E">
                    <w:rPr>
                      <w:b/>
                      <w:bCs/>
                      <w:color w:val="0000CC"/>
                      <w:sz w:val="28"/>
                      <w:szCs w:val="28"/>
                      <w:lang w:val="en-US" w:eastAsia="ru-RU"/>
                    </w:rPr>
                    <w:t xml:space="preserve">IT- </w:t>
                  </w:r>
                </w:p>
                <w:p w:rsidR="00945E7D" w:rsidRPr="0005612E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  <w:t>ПЕДАГОГ</w:t>
                  </w:r>
                </w:p>
                <w:p w:rsidR="00945E7D" w:rsidRDefault="00945E7D" w:rsidP="0005612E">
                  <w:pPr>
                    <w:jc w:val="center"/>
                  </w:pPr>
                </w:p>
              </w:txbxContent>
            </v:textbox>
          </v:shape>
        </w:pict>
      </w:r>
    </w:p>
    <w:p w:rsidR="00945E7D" w:rsidRDefault="00945E7D" w:rsidP="005729D8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</w:p>
    <w:p w:rsidR="00945E7D" w:rsidRPr="00295E3B" w:rsidRDefault="00945E7D" w:rsidP="005729D8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</w:p>
    <w:p w:rsidR="00945E7D" w:rsidRDefault="00945E7D" w:rsidP="00063B4E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</w:p>
    <w:p w:rsidR="00945E7D" w:rsidRDefault="00945E7D" w:rsidP="00063B4E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</w:p>
    <w:p w:rsidR="00945E7D" w:rsidRDefault="00945E7D" w:rsidP="00063B4E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  <w:r>
        <w:rPr>
          <w:noProof/>
          <w:lang w:eastAsia="ru-RU"/>
        </w:rPr>
        <w:pict>
          <v:shape id="Табличка 27" o:spid="_x0000_s1032" type="#_x0000_t21" style="position:absolute;left:0;text-align:left;margin-left:165.45pt;margin-top:6.15pt;width:146.5pt;height:1in;z-index:25165465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" fillcolor="#fc9" strokecolor="#385d8a" strokeweight="2pt">
            <v:textbox>
              <w:txbxContent>
                <w:p w:rsidR="00945E7D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</w:pPr>
                  <w:r w:rsidRPr="0005612E">
                    <w:rPr>
                      <w:b/>
                      <w:bCs/>
                      <w:color w:val="0000CC"/>
                      <w:sz w:val="28"/>
                      <w:szCs w:val="28"/>
                      <w:lang w:val="en-US" w:eastAsia="ru-RU"/>
                    </w:rPr>
                    <w:t xml:space="preserve">IT- </w:t>
                  </w:r>
                </w:p>
                <w:p w:rsidR="00945E7D" w:rsidRPr="0005612E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  <w:t>ОБЩЕСТВО</w:t>
                  </w:r>
                </w:p>
                <w:p w:rsidR="00945E7D" w:rsidRDefault="00945E7D" w:rsidP="0005612E">
                  <w:pPr>
                    <w:jc w:val="center"/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Табличка 28" o:spid="_x0000_s1033" type="#_x0000_t21" style="position:absolute;left:0;text-align:left;margin-left:311.95pt;margin-top:6.15pt;width:145.35pt;height:1in;z-index:25165568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" fillcolor="#ddd8c2" strokecolor="#385d8a" strokeweight="2pt">
            <v:textbox>
              <w:txbxContent>
                <w:p w:rsidR="00945E7D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</w:pPr>
                  <w:r w:rsidRPr="0005612E">
                    <w:rPr>
                      <w:b/>
                      <w:bCs/>
                      <w:color w:val="0000CC"/>
                      <w:sz w:val="28"/>
                      <w:szCs w:val="28"/>
                      <w:lang w:val="en-US" w:eastAsia="ru-RU"/>
                    </w:rPr>
                    <w:t xml:space="preserve">IT- </w:t>
                  </w:r>
                </w:p>
                <w:p w:rsidR="00945E7D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  <w:t>БЕЗОПАС</w:t>
                  </w:r>
                </w:p>
                <w:p w:rsidR="00945E7D" w:rsidRPr="0005612E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  <w:t>НОСТЬ</w:t>
                  </w:r>
                </w:p>
                <w:p w:rsidR="00945E7D" w:rsidRDefault="00945E7D" w:rsidP="0005612E">
                  <w:pPr>
                    <w:jc w:val="center"/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Табличка 26" o:spid="_x0000_s1034" type="#_x0000_t21" style="position:absolute;left:0;text-align:left;margin-left:30.85pt;margin-top:6.15pt;width:134.6pt;height:1in;z-index:25165363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" fillcolor="#fcf" strokecolor="#385d8a" strokeweight="2pt">
            <v:textbox>
              <w:txbxContent>
                <w:p w:rsidR="00945E7D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</w:pPr>
                  <w:r w:rsidRPr="0005612E">
                    <w:rPr>
                      <w:b/>
                      <w:bCs/>
                      <w:color w:val="0000CC"/>
                      <w:sz w:val="28"/>
                      <w:szCs w:val="28"/>
                      <w:lang w:val="en-US" w:eastAsia="ru-RU"/>
                    </w:rPr>
                    <w:t xml:space="preserve">IT- </w:t>
                  </w:r>
                </w:p>
                <w:p w:rsidR="00945E7D" w:rsidRPr="0005612E" w:rsidRDefault="00945E7D" w:rsidP="0005612E">
                  <w:pPr>
                    <w:spacing w:after="0" w:line="240" w:lineRule="auto"/>
                    <w:ind w:left="284"/>
                    <w:contextualSpacing/>
                    <w:jc w:val="center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color w:val="0000CC"/>
                      <w:sz w:val="28"/>
                      <w:szCs w:val="28"/>
                      <w:lang w:eastAsia="ru-RU"/>
                    </w:rPr>
                    <w:t>ОБЪЕДИНЕНИЕ</w:t>
                  </w:r>
                </w:p>
                <w:p w:rsidR="00945E7D" w:rsidRDefault="00945E7D" w:rsidP="0005612E">
                  <w:pPr>
                    <w:jc w:val="center"/>
                  </w:pPr>
                </w:p>
              </w:txbxContent>
            </v:textbox>
          </v:shape>
        </w:pict>
      </w:r>
    </w:p>
    <w:p w:rsidR="00945E7D" w:rsidRDefault="00945E7D" w:rsidP="00063B4E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</w:p>
    <w:p w:rsidR="00945E7D" w:rsidRDefault="00945E7D" w:rsidP="00063B4E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</w:p>
    <w:p w:rsidR="00945E7D" w:rsidRDefault="00945E7D" w:rsidP="00063B4E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</w:p>
    <w:p w:rsidR="00945E7D" w:rsidRPr="00063B4E" w:rsidRDefault="00945E7D" w:rsidP="00063B4E">
      <w:pPr>
        <w:pStyle w:val="1"/>
        <w:shd w:val="clear" w:color="auto" w:fill="auto"/>
        <w:spacing w:after="0" w:line="240" w:lineRule="auto"/>
        <w:ind w:firstLine="540"/>
        <w:rPr>
          <w:sz w:val="28"/>
          <w:szCs w:val="28"/>
        </w:rPr>
      </w:pPr>
    </w:p>
    <w:p w:rsidR="00945E7D" w:rsidRPr="00E851F6" w:rsidRDefault="00945E7D" w:rsidP="00D2120A">
      <w:pPr>
        <w:pStyle w:val="ListParagraph"/>
        <w:numPr>
          <w:ilvl w:val="2"/>
          <w:numId w:val="9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7" w:name="_Toc536528029"/>
      <w:bookmarkStart w:id="8" w:name="_Toc536528028"/>
      <w:r w:rsidRPr="00E851F6">
        <w:rPr>
          <w:rFonts w:ascii="Times New Roman" w:hAnsi="Times New Roman"/>
          <w:b/>
          <w:sz w:val="28"/>
          <w:szCs w:val="28"/>
        </w:rPr>
        <w:t>«IT – школа»</w:t>
      </w:r>
      <w:bookmarkEnd w:id="7"/>
      <w:r w:rsidRPr="00E851F6">
        <w:rPr>
          <w:rFonts w:ascii="Times New Roman" w:hAnsi="Times New Roman"/>
          <w:b/>
          <w:sz w:val="28"/>
          <w:szCs w:val="28"/>
        </w:rPr>
        <w:t xml:space="preserve">. </w:t>
      </w:r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Направление, охватывающее информационную инфраструктуру школы. Инфраструктура школы – это все, что прямо или косвенно способствует организации и успешной реализации образовательного процесса. </w:t>
      </w:r>
    </w:p>
    <w:p w:rsidR="00945E7D" w:rsidRPr="00E851F6" w:rsidRDefault="00945E7D" w:rsidP="0008035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roundrect id="Скругленный прямоугольник 45" o:spid="_x0000_s1035" style="position:absolute;left:0;text-align:left;margin-left:175.6pt;margin-top:62pt;width:314.9pt;height:119.65pt;z-index:251638272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" filled="f" strokecolor="#385d8a" strokeweight="2pt">
            <v:textbox>
              <w:txbxContent>
                <w:p w:rsidR="00945E7D" w:rsidRPr="0072314C" w:rsidRDefault="00945E7D" w:rsidP="00DF790B">
                  <w:pPr>
                    <w:pStyle w:val="NormalWeb"/>
                    <w:numPr>
                      <w:ilvl w:val="0"/>
                      <w:numId w:val="14"/>
                    </w:numPr>
                    <w:spacing w:before="0" w:beforeAutospacing="0" w:after="0" w:afterAutospacing="0"/>
                    <w:textAlignment w:val="baseline"/>
                  </w:pPr>
                  <w:r w:rsidRPr="0072314C">
                    <w:t>кейс – технологии;</w:t>
                  </w:r>
                </w:p>
                <w:p w:rsidR="00945E7D" w:rsidRPr="0072314C" w:rsidRDefault="00945E7D" w:rsidP="00DF790B">
                  <w:pPr>
                    <w:pStyle w:val="NormalWeb"/>
                    <w:numPr>
                      <w:ilvl w:val="0"/>
                      <w:numId w:val="14"/>
                    </w:numPr>
                    <w:spacing w:before="0" w:beforeAutospacing="0" w:after="0" w:afterAutospacing="0"/>
                    <w:textAlignment w:val="baseline"/>
                  </w:pPr>
                  <w:r w:rsidRPr="0072314C">
                    <w:t>сетевые технологии, реализуемые через Интернет;</w:t>
                  </w:r>
                </w:p>
                <w:p w:rsidR="00945E7D" w:rsidRPr="0072314C" w:rsidRDefault="00945E7D" w:rsidP="00DF790B">
                  <w:pPr>
                    <w:pStyle w:val="NormalWeb"/>
                    <w:numPr>
                      <w:ilvl w:val="0"/>
                      <w:numId w:val="14"/>
                    </w:numPr>
                    <w:spacing w:before="0" w:beforeAutospacing="0" w:after="0" w:afterAutospacing="0"/>
                    <w:textAlignment w:val="baseline"/>
                  </w:pPr>
                  <w:r w:rsidRPr="0072314C">
                    <w:t xml:space="preserve">видеолекции; </w:t>
                  </w:r>
                </w:p>
                <w:p w:rsidR="00945E7D" w:rsidRPr="0072314C" w:rsidRDefault="00945E7D" w:rsidP="00DF790B">
                  <w:pPr>
                    <w:pStyle w:val="NormalWeb"/>
                    <w:numPr>
                      <w:ilvl w:val="0"/>
                      <w:numId w:val="14"/>
                    </w:numPr>
                    <w:spacing w:before="0" w:beforeAutospacing="0" w:after="0" w:afterAutospacing="0"/>
                    <w:textAlignment w:val="baseline"/>
                  </w:pPr>
                  <w:r w:rsidRPr="0072314C">
                    <w:t>консультации в режиме online;</w:t>
                  </w:r>
                </w:p>
                <w:p w:rsidR="00945E7D" w:rsidRPr="0072314C" w:rsidRDefault="00945E7D" w:rsidP="00DF790B">
                  <w:pPr>
                    <w:pStyle w:val="NormalWeb"/>
                    <w:numPr>
                      <w:ilvl w:val="0"/>
                      <w:numId w:val="14"/>
                    </w:numPr>
                    <w:spacing w:before="0" w:beforeAutospacing="0" w:after="0" w:afterAutospacing="0"/>
                    <w:textAlignment w:val="baseline"/>
                  </w:pPr>
                  <w:r w:rsidRPr="0072314C">
                    <w:t xml:space="preserve"> курсы, основанные на веб-технологиях;</w:t>
                  </w:r>
                </w:p>
                <w:p w:rsidR="00945E7D" w:rsidRPr="0072314C" w:rsidRDefault="00945E7D" w:rsidP="00DF790B">
                  <w:pPr>
                    <w:pStyle w:val="NormalWeb"/>
                    <w:numPr>
                      <w:ilvl w:val="0"/>
                      <w:numId w:val="14"/>
                    </w:numPr>
                    <w:spacing w:before="0" w:beforeAutospacing="0" w:after="0" w:afterAutospacing="0"/>
                    <w:textAlignment w:val="baseline"/>
                  </w:pPr>
                  <w:r w:rsidRPr="0072314C">
                    <w:t xml:space="preserve">обучение в режиме  </w:t>
                  </w:r>
                  <w:r w:rsidRPr="0072314C">
                    <w:rPr>
                      <w:lang w:val="en-US"/>
                    </w:rPr>
                    <w:t>skype</w:t>
                  </w:r>
                  <w:r w:rsidRPr="0072314C">
                    <w:t xml:space="preserve"> и др.</w:t>
                  </w:r>
                </w:p>
              </w:txbxContent>
            </v:textbox>
          </v:roundrect>
        </w:pict>
      </w:r>
      <w:r w:rsidRPr="00E851F6">
        <w:rPr>
          <w:rFonts w:ascii="Times New Roman" w:hAnsi="Times New Roman"/>
          <w:sz w:val="28"/>
          <w:szCs w:val="28"/>
        </w:rPr>
        <w:t xml:space="preserve">Цель: модернизация школьной инфраструктуры, своевременное обновление цифрового оборудования,  лицензионного программного обеспечения для обеспечения образовательного процесса, соответствующего требованиям ФГОС НОО, ООО, СОО. </w:t>
      </w:r>
    </w:p>
    <w:p w:rsidR="00945E7D" w:rsidRDefault="00945E7D" w:rsidP="0008035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</w:rPr>
      </w:pPr>
      <w:r>
        <w:rPr>
          <w:noProof/>
          <w:lang w:eastAsia="ru-RU"/>
        </w:rPr>
        <w:pict>
          <v:shapetype id="_x0000_t78" coordsize="21600,21600" o:spt="78" adj="14400,5400,18000,8100" path="m,l,21600@0,21600@0@5@2@5@2@4,21600,10800@2@1@2@3@0@3@0,xe">
            <v:stroke joinstyle="miter"/>
            <v:formulas>
              <v:f eqn="val #0"/>
              <v:f eqn="val #1"/>
              <v:f eqn="val #2"/>
              <v:f eqn="val #3"/>
              <v:f eqn="sum 21600 0 #1"/>
              <v:f eqn="sum 21600 0 #3"/>
              <v:f eqn="prod #0 1 2"/>
            </v:formulas>
            <v:path o:connecttype="custom" o:connectlocs="@6,0;0,10800;@6,21600;21600,10800" o:connectangles="270,180,90,0" textboxrect="0,0,@0,21600"/>
            <v:handles>
              <v:h position="#0,topLeft" xrange="0,@2"/>
              <v:h position="bottomRight,#1" yrange="0,@3"/>
              <v:h position="#2,#3" xrange="@0,21600" yrange="@1,10800"/>
            </v:handles>
          </v:shapetype>
          <v:shape id="Выноска со стрелкой вправо 42" o:spid="_x0000_s1036" type="#_x0000_t78" style="position:absolute;left:0;text-align:left;margin-left:87.3pt;margin-top:10.5pt;width:88.25pt;height:45.7pt;z-index:251637248;visibility:visible;v-text-anchor:middle" adj="14035,,18786" fillcolor="#dbe5f1" strokecolor="#385d8a" strokeweight="2pt">
            <v:textbox>
              <w:txbxContent>
                <w:p w:rsidR="00945E7D" w:rsidRPr="00080353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975862">
                    <w:rPr>
                      <w:b/>
                      <w:color w:val="000000"/>
                      <w:sz w:val="18"/>
                      <w:szCs w:val="18"/>
                    </w:rPr>
                    <w:t>Дистанционное обучение</w:t>
                  </w:r>
                </w:p>
                <w:p w:rsidR="00945E7D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37" type="#_x0000_t78" style="position:absolute;left:0;text-align:left;margin-left:-2.2pt;margin-top:10.45pt;width:86.4pt;height:37.55pt;z-index:25163622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" adj="14035,,19237" fillcolor="#ccecff" strokecolor="#385d8a" strokeweight="2pt">
            <v:textbox>
              <w:txbxContent>
                <w:p w:rsidR="00945E7D" w:rsidRPr="00080353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975862">
                    <w:rPr>
                      <w:b/>
                      <w:color w:val="000000"/>
                      <w:sz w:val="18"/>
                      <w:szCs w:val="18"/>
                    </w:rPr>
                    <w:t>IT – ШКОЛА</w:t>
                  </w:r>
                </w:p>
                <w:p w:rsidR="00945E7D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</w:pPr>
                </w:p>
              </w:txbxContent>
            </v:textbox>
          </v:shape>
        </w:pict>
      </w:r>
    </w:p>
    <w:p w:rsidR="00945E7D" w:rsidRDefault="00945E7D" w:rsidP="00080353">
      <w:pPr>
        <w:pStyle w:val="NormalWeb"/>
        <w:spacing w:before="0" w:beforeAutospacing="0" w:after="0" w:afterAutospacing="0"/>
        <w:jc w:val="center"/>
        <w:textAlignment w:val="baseline"/>
      </w:pPr>
    </w:p>
    <w:p w:rsidR="00945E7D" w:rsidRPr="00080353" w:rsidRDefault="00945E7D" w:rsidP="00080353">
      <w:pPr>
        <w:pStyle w:val="NormalWeb"/>
        <w:spacing w:before="0" w:beforeAutospacing="0" w:after="0" w:afterAutospacing="0"/>
        <w:jc w:val="both"/>
        <w:textAlignment w:val="baseline"/>
      </w:pPr>
    </w:p>
    <w:p w:rsidR="00945E7D" w:rsidRDefault="00945E7D" w:rsidP="007F12CB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Default="00945E7D" w:rsidP="005B1613">
      <w:pPr>
        <w:spacing w:after="0" w:line="240" w:lineRule="auto"/>
        <w:jc w:val="both"/>
        <w:rPr>
          <w:rFonts w:ascii="Times New Roman" w:hAnsi="Times New Roman"/>
          <w:color w:val="0000CC"/>
          <w:sz w:val="28"/>
          <w:szCs w:val="28"/>
          <w:u w:val="single"/>
        </w:rPr>
      </w:pPr>
    </w:p>
    <w:p w:rsidR="00945E7D" w:rsidRDefault="00945E7D" w:rsidP="005B1613">
      <w:pPr>
        <w:spacing w:after="0" w:line="240" w:lineRule="auto"/>
        <w:jc w:val="both"/>
        <w:rPr>
          <w:rFonts w:ascii="Times New Roman" w:hAnsi="Times New Roman"/>
          <w:color w:val="0000CC"/>
          <w:sz w:val="28"/>
          <w:szCs w:val="28"/>
          <w:u w:val="single"/>
        </w:rPr>
      </w:pPr>
    </w:p>
    <w:p w:rsidR="00945E7D" w:rsidRPr="00E851F6" w:rsidRDefault="00945E7D" w:rsidP="005B1613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E851F6">
        <w:rPr>
          <w:rFonts w:ascii="Times New Roman" w:hAnsi="Times New Roman"/>
          <w:sz w:val="28"/>
          <w:szCs w:val="28"/>
          <w:u w:val="single"/>
        </w:rPr>
        <w:t xml:space="preserve">Дистанционное обучение. </w:t>
      </w:r>
    </w:p>
    <w:p w:rsidR="00945E7D" w:rsidRPr="00E851F6" w:rsidRDefault="00945E7D" w:rsidP="00A354B3">
      <w:pPr>
        <w:pStyle w:val="ListParagraph"/>
        <w:spacing w:after="0" w:line="240" w:lineRule="auto"/>
        <w:ind w:left="1080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>Целевая аудитория:</w:t>
      </w:r>
    </w:p>
    <w:p w:rsidR="00945E7D" w:rsidRPr="00E851F6" w:rsidRDefault="00945E7D" w:rsidP="003F5314">
      <w:pPr>
        <w:pStyle w:val="ListParagraph"/>
        <w:numPr>
          <w:ilvl w:val="0"/>
          <w:numId w:val="9"/>
        </w:numPr>
        <w:tabs>
          <w:tab w:val="left" w:pos="142"/>
          <w:tab w:val="left" w:pos="284"/>
        </w:tabs>
        <w:spacing w:after="0" w:line="240" w:lineRule="auto"/>
        <w:ind w:left="142" w:hanging="142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дети с ограниченными возможностями здоровья (ОВЗ); - талантливые и одаренные дети; - дети, временно не посещающие учебное заведение (отъезд, длительная болезнь и т. п.); - все обучающиеся школы в случае экстремальных ситуаций (отмена занятий по метеоусловиям, карантин и другие внештатные ситуации); </w:t>
      </w:r>
      <w:r>
        <w:rPr>
          <w:rFonts w:ascii="Times New Roman" w:hAnsi="Times New Roman"/>
          <w:sz w:val="28"/>
          <w:szCs w:val="28"/>
        </w:rPr>
        <w:t xml:space="preserve"> </w:t>
      </w:r>
      <w:r w:rsidRPr="00E851F6">
        <w:rPr>
          <w:rFonts w:ascii="Times New Roman" w:hAnsi="Times New Roman"/>
          <w:sz w:val="28"/>
          <w:szCs w:val="28"/>
        </w:rPr>
        <w:t xml:space="preserve">учащиеся, занятые внеурочной деятельностью и дополнительным </w:t>
      </w:r>
      <w:r w:rsidRPr="0072314C">
        <w:rPr>
          <w:rFonts w:ascii="Times New Roman" w:hAnsi="Times New Roman"/>
          <w:sz w:val="28"/>
          <w:szCs w:val="28"/>
        </w:rPr>
        <w:t>образованием; выпускники</w:t>
      </w:r>
      <w:r w:rsidRPr="00E851F6">
        <w:rPr>
          <w:rFonts w:ascii="Times New Roman" w:hAnsi="Times New Roman"/>
          <w:sz w:val="28"/>
          <w:szCs w:val="28"/>
        </w:rPr>
        <w:t xml:space="preserve"> 9-х, 11-х классов при подготовке к ОГЭ, ЕГЭ (</w:t>
      </w:r>
      <w:r w:rsidRPr="00E851F6">
        <w:rPr>
          <w:rFonts w:ascii="Times New Roman" w:hAnsi="Times New Roman"/>
          <w:sz w:val="28"/>
          <w:szCs w:val="28"/>
          <w:lang w:val="en-US"/>
        </w:rPr>
        <w:t>online</w:t>
      </w:r>
      <w:r w:rsidRPr="00E851F6">
        <w:rPr>
          <w:rFonts w:ascii="Times New Roman" w:hAnsi="Times New Roman"/>
          <w:sz w:val="28"/>
          <w:szCs w:val="28"/>
        </w:rPr>
        <w:t>- консультации); родители (законные представители);</w:t>
      </w:r>
      <w:r>
        <w:rPr>
          <w:rFonts w:ascii="Times New Roman" w:hAnsi="Times New Roman"/>
          <w:sz w:val="28"/>
          <w:szCs w:val="28"/>
        </w:rPr>
        <w:t xml:space="preserve"> </w:t>
      </w:r>
      <w:r w:rsidRPr="00E851F6">
        <w:rPr>
          <w:rFonts w:ascii="Times New Roman" w:hAnsi="Times New Roman"/>
          <w:sz w:val="28"/>
          <w:szCs w:val="28"/>
        </w:rPr>
        <w:t xml:space="preserve"> общественность.</w:t>
      </w:r>
    </w:p>
    <w:p w:rsidR="00945E7D" w:rsidRPr="00E851F6" w:rsidRDefault="00945E7D" w:rsidP="005B161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В качестве основных технологий </w:t>
      </w:r>
      <w:r w:rsidRPr="00E851F6">
        <w:rPr>
          <w:rFonts w:ascii="Times New Roman" w:hAnsi="Times New Roman"/>
          <w:sz w:val="28"/>
          <w:szCs w:val="28"/>
          <w:u w:val="single"/>
        </w:rPr>
        <w:t>дистанционного обучения</w:t>
      </w:r>
      <w:r w:rsidRPr="00E851F6">
        <w:rPr>
          <w:rFonts w:ascii="Times New Roman" w:hAnsi="Times New Roman"/>
          <w:sz w:val="28"/>
          <w:szCs w:val="28"/>
        </w:rPr>
        <w:t xml:space="preserve"> используются: </w:t>
      </w:r>
    </w:p>
    <w:p w:rsidR="00945E7D" w:rsidRPr="00E851F6" w:rsidRDefault="00945E7D" w:rsidP="003F5314">
      <w:pPr>
        <w:numPr>
          <w:ilvl w:val="1"/>
          <w:numId w:val="8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кейс - технологии, когда учащийся получает полный комплект учебных материалов по каждой дисциплине (обычные учебные пособия, их электронные версии, мультимедийные компьютерные программы); </w:t>
      </w:r>
    </w:p>
    <w:p w:rsidR="00945E7D" w:rsidRPr="00E851F6" w:rsidRDefault="00945E7D" w:rsidP="003F5314">
      <w:pPr>
        <w:numPr>
          <w:ilvl w:val="1"/>
          <w:numId w:val="8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сетевые технологии, реализуемые через Интернет; </w:t>
      </w:r>
    </w:p>
    <w:p w:rsidR="00945E7D" w:rsidRPr="00E851F6" w:rsidRDefault="00945E7D" w:rsidP="005B161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  <w:u w:val="single"/>
        </w:rPr>
        <w:t>Дистанционное обучение</w:t>
      </w:r>
      <w:r w:rsidRPr="00E851F6">
        <w:rPr>
          <w:rFonts w:ascii="Times New Roman" w:hAnsi="Times New Roman"/>
          <w:sz w:val="28"/>
          <w:szCs w:val="28"/>
        </w:rPr>
        <w:t xml:space="preserve"> реализуется через следующие формы: </w:t>
      </w:r>
    </w:p>
    <w:p w:rsidR="00945E7D" w:rsidRPr="00E851F6" w:rsidRDefault="00945E7D" w:rsidP="003F5314">
      <w:pPr>
        <w:numPr>
          <w:ilvl w:val="1"/>
          <w:numId w:val="7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Видеолекции. Обратная связь осуществляется в текстовом режиме (чат). </w:t>
      </w:r>
    </w:p>
    <w:p w:rsidR="00945E7D" w:rsidRDefault="00945E7D" w:rsidP="003F5314">
      <w:pPr>
        <w:numPr>
          <w:ilvl w:val="1"/>
          <w:numId w:val="7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8"/>
          <w:szCs w:val="28"/>
        </w:rPr>
      </w:pPr>
      <w:r w:rsidRPr="0072314C">
        <w:rPr>
          <w:rFonts w:ascii="Times New Roman" w:hAnsi="Times New Roman"/>
          <w:sz w:val="28"/>
          <w:szCs w:val="28"/>
        </w:rPr>
        <w:t xml:space="preserve">Консультации в режиме online. </w:t>
      </w:r>
    </w:p>
    <w:p w:rsidR="00945E7D" w:rsidRPr="0072314C" w:rsidRDefault="00945E7D" w:rsidP="003F5314">
      <w:pPr>
        <w:numPr>
          <w:ilvl w:val="1"/>
          <w:numId w:val="7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8"/>
          <w:szCs w:val="28"/>
        </w:rPr>
      </w:pPr>
      <w:r w:rsidRPr="0072314C">
        <w:rPr>
          <w:rFonts w:ascii="Times New Roman" w:hAnsi="Times New Roman"/>
          <w:sz w:val="28"/>
          <w:szCs w:val="28"/>
        </w:rPr>
        <w:t xml:space="preserve">Курсы, основанные на веб-технологиях (1 учитель – группа учеников, оффлайн + онлайн). Есть возможность консультироваться с учителем в режиме чата и форума. </w:t>
      </w:r>
    </w:p>
    <w:p w:rsidR="00945E7D" w:rsidRPr="0072314C" w:rsidRDefault="00945E7D" w:rsidP="0072314C">
      <w:pPr>
        <w:numPr>
          <w:ilvl w:val="1"/>
          <w:numId w:val="7"/>
        </w:numPr>
        <w:spacing w:after="0" w:line="240" w:lineRule="auto"/>
        <w:ind w:left="0" w:firstLine="360"/>
        <w:contextualSpacing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Кейс-технологии (1 учитель – много учеников, оффлайн). </w:t>
      </w:r>
    </w:p>
    <w:p w:rsidR="00945E7D" w:rsidRPr="00E851F6" w:rsidRDefault="00945E7D" w:rsidP="00D2120A">
      <w:pPr>
        <w:pStyle w:val="ListParagraph"/>
        <w:numPr>
          <w:ilvl w:val="2"/>
          <w:numId w:val="91"/>
        </w:numPr>
        <w:spacing w:after="0" w:line="240" w:lineRule="auto"/>
        <w:jc w:val="both"/>
        <w:rPr>
          <w:sz w:val="28"/>
          <w:szCs w:val="28"/>
        </w:rPr>
      </w:pPr>
      <w:bookmarkStart w:id="9" w:name="_Toc536528031"/>
      <w:r w:rsidRPr="00E851F6">
        <w:rPr>
          <w:rFonts w:ascii="Times New Roman" w:hAnsi="Times New Roman"/>
          <w:b/>
          <w:sz w:val="28"/>
          <w:szCs w:val="28"/>
        </w:rPr>
        <w:t>«IT – компетентность»</w:t>
      </w:r>
      <w:bookmarkEnd w:id="9"/>
      <w:r w:rsidRPr="00E851F6">
        <w:rPr>
          <w:rFonts w:ascii="Times New Roman" w:hAnsi="Times New Roman"/>
          <w:b/>
          <w:sz w:val="28"/>
          <w:szCs w:val="28"/>
        </w:rPr>
        <w:t>.</w:t>
      </w:r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Направление, охватывающее деятельность педагогов, учащихся, родителей (законных представителей) МБОУ «СОШ №1» п.г.т. Уренгой Пуровского района.  </w:t>
      </w:r>
    </w:p>
    <w:p w:rsidR="00945E7D" w:rsidRPr="00080353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>Цель: формирование метапредметных ком</w:t>
      </w:r>
      <w:r>
        <w:rPr>
          <w:rFonts w:ascii="Times New Roman" w:hAnsi="Times New Roman"/>
          <w:sz w:val="28"/>
          <w:szCs w:val="28"/>
        </w:rPr>
        <w:t>петенций у учащихся</w:t>
      </w:r>
      <w:r w:rsidRPr="00E851F6">
        <w:rPr>
          <w:rFonts w:ascii="Times New Roman" w:hAnsi="Times New Roman"/>
          <w:sz w:val="28"/>
          <w:szCs w:val="28"/>
        </w:rPr>
        <w:t xml:space="preserve"> и ИК – компетентности всех участников образовательного процесса. </w:t>
      </w: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pict>
          <v:roundrect id="_x0000_s1038" style="position:absolute;left:0;text-align:left;margin-left:92.3pt;margin-top:.55pt;width:416.95pt;height:196.2pt;z-index:251640320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" filled="f" strokecolor="#385d8a" strokeweight="2pt">
            <v:textbox>
              <w:txbxContent>
                <w:p w:rsidR="00945E7D" w:rsidRPr="0072314C" w:rsidRDefault="00945E7D" w:rsidP="00FB1045">
                  <w:pPr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</w:pPr>
                  <w:r w:rsidRPr="0072314C"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  <w:t>Компетентности:</w:t>
                  </w:r>
                </w:p>
                <w:p w:rsidR="00945E7D" w:rsidRPr="0072314C" w:rsidRDefault="00945E7D" w:rsidP="00DF790B">
                  <w:pPr>
                    <w:numPr>
                      <w:ilvl w:val="0"/>
                      <w:numId w:val="17"/>
                    </w:numPr>
                    <w:spacing w:after="0" w:line="240" w:lineRule="auto"/>
                    <w:ind w:left="0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  <w:u w:val="single"/>
                    </w:rPr>
                    <w:t>Информационная грамотность</w:t>
                  </w: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 xml:space="preserve"> - умение искать информацию, сравнивать различные источники, распознавать нужную информацию. </w:t>
                  </w:r>
                </w:p>
                <w:p w:rsidR="00945E7D" w:rsidRPr="0072314C" w:rsidRDefault="00945E7D" w:rsidP="00DF790B">
                  <w:pPr>
                    <w:numPr>
                      <w:ilvl w:val="0"/>
                      <w:numId w:val="17"/>
                    </w:numPr>
                    <w:spacing w:after="0" w:line="240" w:lineRule="auto"/>
                    <w:ind w:left="0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  <w:u w:val="single"/>
                    </w:rPr>
                    <w:t>Медийная грамотность</w:t>
                  </w: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 xml:space="preserve"> - способность распознавать и использовать различные типы медиаресурсов. </w:t>
                  </w:r>
                </w:p>
                <w:p w:rsidR="00945E7D" w:rsidRPr="0072314C" w:rsidRDefault="00945E7D" w:rsidP="00DF790B">
                  <w:pPr>
                    <w:numPr>
                      <w:ilvl w:val="0"/>
                      <w:numId w:val="17"/>
                    </w:numPr>
                    <w:spacing w:after="0" w:line="240" w:lineRule="auto"/>
                    <w:ind w:left="0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  <w:u w:val="single"/>
                    </w:rPr>
                    <w:t>Организационная грамотность</w:t>
                  </w: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 xml:space="preserve"> – способность планировать своё и время своей группы, понимание взаимосвязей между людьми, группами, организациями. </w:t>
                  </w:r>
                </w:p>
                <w:p w:rsidR="00945E7D" w:rsidRPr="0072314C" w:rsidRDefault="00945E7D" w:rsidP="00DF790B">
                  <w:pPr>
                    <w:numPr>
                      <w:ilvl w:val="0"/>
                      <w:numId w:val="17"/>
                    </w:numPr>
                    <w:spacing w:after="0" w:line="240" w:lineRule="auto"/>
                    <w:ind w:left="0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  <w:u w:val="single"/>
                    </w:rPr>
                    <w:t>Коммуникативная грамотность</w:t>
                  </w: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 xml:space="preserve"> – навыки эффективного общения и сотрудничества. </w:t>
                  </w:r>
                </w:p>
                <w:p w:rsidR="00945E7D" w:rsidRPr="0072314C" w:rsidRDefault="00945E7D" w:rsidP="00DF790B">
                  <w:pPr>
                    <w:numPr>
                      <w:ilvl w:val="0"/>
                      <w:numId w:val="17"/>
                    </w:numPr>
                    <w:spacing w:after="0" w:line="240" w:lineRule="auto"/>
                    <w:ind w:left="0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  <w:u w:val="single"/>
                    </w:rPr>
                    <w:t xml:space="preserve">Продуктивная грамотность </w:t>
                  </w: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 xml:space="preserve">- способность к созданию качественных продуктов, использование адекватных средств, планирование. </w:t>
                  </w:r>
                </w:p>
              </w:txbxContent>
            </v:textbox>
          </v:roundrect>
        </w:pict>
      </w: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pict>
          <v:shape id="_x0000_s1039" type="#_x0000_t78" style="position:absolute;left:0;text-align:left;margin-left:-13.45pt;margin-top:7pt;width:122.1pt;height:50.7pt;z-index:2516392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" adj="14035,,19342" fillcolor="#ccecff" strokecolor="#385d8a" strokeweight="2pt">
            <v:textbox>
              <w:txbxContent>
                <w:p w:rsidR="00945E7D" w:rsidRPr="0087675D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20"/>
                      <w:szCs w:val="20"/>
                    </w:rPr>
                  </w:pPr>
                  <w:r w:rsidRPr="00975862">
                    <w:rPr>
                      <w:b/>
                      <w:color w:val="000000"/>
                      <w:sz w:val="20"/>
                      <w:szCs w:val="20"/>
                    </w:rPr>
                    <w:t>IT – КОМПЕТЕНТНОСТЬ</w:t>
                  </w:r>
                </w:p>
                <w:p w:rsidR="00945E7D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</w:pPr>
                </w:p>
              </w:txbxContent>
            </v:textbox>
          </v:shape>
        </w:pict>
      </w: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C2042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Default="00945E7D" w:rsidP="00FB1045">
      <w:pPr>
        <w:spacing w:after="0" w:line="240" w:lineRule="auto"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Потребность в формировании ИК - компетентности учащихся выдвигает на первый план проблемы информатизации учебного процесса и моделирования процессов использования информационно-коммуникационных технологий в различных видах учебной деятельности. Считаем, что необходимо освоить  следующие средства общего назначения: </w:t>
      </w:r>
    </w:p>
    <w:p w:rsidR="00945E7D" w:rsidRPr="00E851F6" w:rsidRDefault="00945E7D" w:rsidP="00DF790B">
      <w:pPr>
        <w:numPr>
          <w:ilvl w:val="0"/>
          <w:numId w:val="15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средства запоминания и совершенствования навыков в системе диалога «ученик–компьютер»; - прикладные программы общего назначения: обработка текстов, электронные таблицы, базы данных, инструменты для работы с презентациями и т. д.; - системы компьютерного моделирования и построения концептуальных схем; - гипертекст, гипермедиа, системы виртуальной реальности; - инструментальные средства поддержки группового взаимодействия, облачные технологии; - сетевые системы управления знаниями. </w:t>
      </w:r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>Конечным резул</w:t>
      </w:r>
      <w:r>
        <w:rPr>
          <w:rFonts w:ascii="Times New Roman" w:hAnsi="Times New Roman"/>
          <w:sz w:val="28"/>
          <w:szCs w:val="28"/>
        </w:rPr>
        <w:t>ьтатом обучения школьника должна</w:t>
      </w:r>
      <w:r w:rsidRPr="00E851F6">
        <w:rPr>
          <w:rFonts w:ascii="Times New Roman" w:hAnsi="Times New Roman"/>
          <w:sz w:val="28"/>
          <w:szCs w:val="28"/>
        </w:rPr>
        <w:t xml:space="preserve"> стать способность использовать </w:t>
      </w:r>
      <w:r>
        <w:rPr>
          <w:rFonts w:ascii="Times New Roman" w:hAnsi="Times New Roman"/>
          <w:sz w:val="28"/>
          <w:szCs w:val="28"/>
        </w:rPr>
        <w:t>компьютер</w:t>
      </w:r>
      <w:r w:rsidRPr="00E851F6">
        <w:rPr>
          <w:rFonts w:ascii="Times New Roman" w:hAnsi="Times New Roman"/>
          <w:sz w:val="28"/>
          <w:szCs w:val="28"/>
        </w:rPr>
        <w:t xml:space="preserve"> в качестве инструмента для решения разнообразных задач. Ученик должен хорошо представлять себе конечную цель, понимать, как с помощью компьютера можно решить возникающие при этом задачи, и уметь реально использовать различные технические приспособления и возможности. </w:t>
      </w:r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u w:val="single"/>
        </w:rPr>
      </w:pPr>
      <w:r w:rsidRPr="00E851F6">
        <w:rPr>
          <w:rFonts w:ascii="Times New Roman" w:hAnsi="Times New Roman"/>
          <w:sz w:val="28"/>
          <w:szCs w:val="28"/>
          <w:u w:val="single"/>
        </w:rPr>
        <w:t xml:space="preserve">Структурные единицы направления «IT – компетентность»: </w:t>
      </w:r>
    </w:p>
    <w:p w:rsidR="00945E7D" w:rsidRPr="0072314C" w:rsidRDefault="00945E7D" w:rsidP="0072314C">
      <w:pPr>
        <w:numPr>
          <w:ilvl w:val="0"/>
          <w:numId w:val="16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>АИС «Сетевой город. Образование»;  - Прикладное программное обеспечение;-Сетевые сервисы.</w:t>
      </w:r>
    </w:p>
    <w:p w:rsidR="00945E7D" w:rsidRPr="00E851F6" w:rsidRDefault="00945E7D" w:rsidP="00D2120A">
      <w:pPr>
        <w:pStyle w:val="ListParagraph"/>
        <w:numPr>
          <w:ilvl w:val="2"/>
          <w:numId w:val="91"/>
        </w:numPr>
        <w:spacing w:after="0" w:line="240" w:lineRule="auto"/>
        <w:ind w:left="0" w:firstLine="709"/>
        <w:jc w:val="both"/>
        <w:rPr>
          <w:sz w:val="28"/>
          <w:szCs w:val="28"/>
        </w:rPr>
      </w:pPr>
      <w:bookmarkStart w:id="10" w:name="_Toc536528030"/>
      <w:r w:rsidRPr="00E851F6">
        <w:rPr>
          <w:rFonts w:ascii="Times New Roman" w:hAnsi="Times New Roman"/>
          <w:b/>
          <w:bCs/>
          <w:sz w:val="28"/>
          <w:szCs w:val="28"/>
        </w:rPr>
        <w:t>«IT – педагог»</w:t>
      </w:r>
      <w:bookmarkEnd w:id="10"/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roundrect id="_x0000_s1040" style="position:absolute;left:0;text-align:left;margin-left:89.2pt;margin-top:22.15pt;width:416.3pt;height:213.65pt;z-index:251642368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" filled="f" strokecolor="#385d8a" strokeweight="2pt">
            <v:textbox>
              <w:txbxContent>
                <w:p w:rsidR="00945E7D" w:rsidRPr="0072314C" w:rsidRDefault="00945E7D" w:rsidP="0087675D">
                  <w:pPr>
                    <w:spacing w:after="0" w:line="240" w:lineRule="auto"/>
                    <w:ind w:firstLine="708"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</w:pPr>
                  <w:r w:rsidRPr="0072314C"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  <w:t xml:space="preserve">Структурные единицы направления «IT – педагог» </w:t>
                  </w:r>
                </w:p>
                <w:p w:rsidR="00945E7D" w:rsidRPr="0072314C" w:rsidRDefault="00945E7D" w:rsidP="00DF790B">
                  <w:pPr>
                    <w:numPr>
                      <w:ilvl w:val="0"/>
                      <w:numId w:val="18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>развитие ИК-компетентности: внутришкольная система повышения квалификации; дистанционное образование (внутришкольное и внешкольное, КПК); использование облачных сервисов;</w:t>
                  </w:r>
                </w:p>
                <w:p w:rsidR="00945E7D" w:rsidRPr="0072314C" w:rsidRDefault="00945E7D" w:rsidP="00DF790B">
                  <w:pPr>
                    <w:numPr>
                      <w:ilvl w:val="0"/>
                      <w:numId w:val="18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 xml:space="preserve">освоение программ создания видеоуроков; создание персональных сайтов, блогов по предмету; </w:t>
                  </w:r>
                </w:p>
                <w:p w:rsidR="00945E7D" w:rsidRPr="0072314C" w:rsidRDefault="00945E7D" w:rsidP="00DF790B">
                  <w:pPr>
                    <w:numPr>
                      <w:ilvl w:val="0"/>
                      <w:numId w:val="18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 xml:space="preserve">участие в конкурсах, семинарах, вебинарах и т.д., в том числе дистанционных; </w:t>
                  </w:r>
                </w:p>
                <w:p w:rsidR="00945E7D" w:rsidRPr="0072314C" w:rsidRDefault="00945E7D" w:rsidP="00DF790B">
                  <w:pPr>
                    <w:numPr>
                      <w:ilvl w:val="0"/>
                      <w:numId w:val="18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>электронный банк «Методическая копилка»; электронная учительская;</w:t>
                  </w:r>
                </w:p>
                <w:p w:rsidR="00945E7D" w:rsidRPr="0072314C" w:rsidRDefault="00945E7D" w:rsidP="00DF790B">
                  <w:pPr>
                    <w:numPr>
                      <w:ilvl w:val="0"/>
                      <w:numId w:val="18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 xml:space="preserve">участие в профессиональных сетевых сообществах в Интернет; </w:t>
                  </w:r>
                </w:p>
                <w:p w:rsidR="00945E7D" w:rsidRPr="0072314C" w:rsidRDefault="00945E7D" w:rsidP="0087675D">
                  <w:p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2314C">
                    <w:rPr>
                      <w:rFonts w:ascii="Times New Roman" w:hAnsi="Times New Roman"/>
                      <w:sz w:val="24"/>
                      <w:szCs w:val="24"/>
                    </w:rPr>
                    <w:t>-  диссеминация педагогического опыта (методические  семинары, мастер- классы, научно- практические конференции, конкурсы проф. мастерства, наставничество и др.</w:t>
                  </w:r>
                </w:p>
              </w:txbxContent>
            </v:textbox>
          </v:roundrect>
        </w:pict>
      </w:r>
      <w:r w:rsidRPr="00E851F6">
        <w:rPr>
          <w:rFonts w:ascii="Times New Roman" w:hAnsi="Times New Roman"/>
          <w:sz w:val="28"/>
          <w:szCs w:val="28"/>
        </w:rPr>
        <w:t xml:space="preserve">Направление, охватывающее деятельность педагогического коллектива </w:t>
      </w:r>
      <w:r>
        <w:rPr>
          <w:rFonts w:ascii="Times New Roman" w:hAnsi="Times New Roman"/>
          <w:sz w:val="28"/>
          <w:szCs w:val="28"/>
        </w:rPr>
        <w:t>школы.</w:t>
      </w:r>
    </w:p>
    <w:p w:rsidR="00945E7D" w:rsidRPr="00EE47B8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Pr="00A37F1B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noProof/>
          <w:lang w:eastAsia="ru-RU"/>
        </w:rPr>
        <w:pict>
          <v:shape id="_x0000_s1041" type="#_x0000_t78" style="position:absolute;left:0;text-align:left;margin-left:-6.6pt;margin-top:-.15pt;width:113.3pt;height:37.55pt;z-index:25164134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" adj="14035,,19798" fillcolor="#ccecff" strokecolor="#385d8a" strokeweight="2pt">
            <v:textbox>
              <w:txbxContent>
                <w:p w:rsidR="00945E7D" w:rsidRPr="0087675D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22"/>
                      <w:szCs w:val="22"/>
                    </w:rPr>
                  </w:pPr>
                  <w:r w:rsidRPr="00975862">
                    <w:rPr>
                      <w:b/>
                      <w:color w:val="000000"/>
                      <w:sz w:val="22"/>
                      <w:szCs w:val="22"/>
                    </w:rPr>
                    <w:t>IT – ПЕДАГОГ</w:t>
                  </w:r>
                </w:p>
                <w:p w:rsidR="00945E7D" w:rsidRPr="00566603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u w:val="single"/>
        </w:rPr>
      </w:pPr>
    </w:p>
    <w:p w:rsidR="00945E7D" w:rsidRDefault="00945E7D" w:rsidP="00063B4E">
      <w:pPr>
        <w:spacing w:after="0" w:line="240" w:lineRule="auto"/>
        <w:jc w:val="both"/>
        <w:rPr>
          <w:rFonts w:ascii="Times New Roman" w:hAnsi="Times New Roman"/>
          <w:color w:val="0000CC"/>
          <w:sz w:val="28"/>
          <w:szCs w:val="28"/>
          <w:u w:val="single"/>
        </w:rPr>
      </w:pPr>
    </w:p>
    <w:p w:rsidR="00945E7D" w:rsidRDefault="00945E7D" w:rsidP="006D3FA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  <w:u w:val="single"/>
        </w:rPr>
      </w:pPr>
    </w:p>
    <w:p w:rsidR="00945E7D" w:rsidRDefault="00945E7D" w:rsidP="006D3FA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  <w:u w:val="single"/>
        </w:rPr>
      </w:pPr>
    </w:p>
    <w:p w:rsidR="00945E7D" w:rsidRDefault="00945E7D" w:rsidP="006D3FA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  <w:u w:val="single"/>
        </w:rPr>
      </w:pPr>
    </w:p>
    <w:p w:rsidR="00945E7D" w:rsidRDefault="00945E7D" w:rsidP="006D3FA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  <w:u w:val="single"/>
        </w:rPr>
      </w:pPr>
    </w:p>
    <w:p w:rsidR="00945E7D" w:rsidRDefault="00945E7D" w:rsidP="0087675D">
      <w:pPr>
        <w:spacing w:after="0" w:line="240" w:lineRule="auto"/>
        <w:jc w:val="both"/>
        <w:rPr>
          <w:rFonts w:ascii="Times New Roman" w:hAnsi="Times New Roman"/>
          <w:color w:val="0000CC"/>
          <w:sz w:val="28"/>
          <w:szCs w:val="28"/>
          <w:u w:val="single"/>
        </w:rPr>
      </w:pPr>
    </w:p>
    <w:p w:rsidR="00945E7D" w:rsidRDefault="00945E7D" w:rsidP="006D3FA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u w:val="single"/>
        </w:rPr>
      </w:pPr>
    </w:p>
    <w:p w:rsidR="00945E7D" w:rsidRPr="00E851F6" w:rsidRDefault="00945E7D" w:rsidP="006D3FA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  <w:u w:val="single"/>
        </w:rPr>
        <w:t>Цель:</w:t>
      </w:r>
      <w:r w:rsidRPr="00E851F6">
        <w:rPr>
          <w:rFonts w:ascii="Times New Roman" w:hAnsi="Times New Roman"/>
          <w:sz w:val="28"/>
          <w:szCs w:val="28"/>
        </w:rPr>
        <w:t xml:space="preserve"> методическое сопровождение педагогов для оптимального сочетания педагогических технологий и средств новых цифровых и информационных технологий. Повышение ИК - компетентности педагогических работников, развитие их сетевой деятельности. Трансляция передового опыта школы на уровне района, региона, федерации, на международном уровне. </w:t>
      </w:r>
    </w:p>
    <w:p w:rsidR="00945E7D" w:rsidRPr="00E851F6" w:rsidRDefault="00945E7D" w:rsidP="00D2120A">
      <w:pPr>
        <w:pStyle w:val="ListParagraph"/>
        <w:numPr>
          <w:ilvl w:val="2"/>
          <w:numId w:val="91"/>
        </w:numPr>
        <w:spacing w:after="0" w:line="240" w:lineRule="auto"/>
        <w:ind w:hanging="153"/>
        <w:jc w:val="both"/>
        <w:rPr>
          <w:rFonts w:ascii="Times New Roman" w:hAnsi="Times New Roman"/>
          <w:sz w:val="28"/>
          <w:szCs w:val="28"/>
        </w:rPr>
      </w:pPr>
      <w:bookmarkStart w:id="11" w:name="_Toc536528032"/>
      <w:r w:rsidRPr="00E851F6">
        <w:rPr>
          <w:rFonts w:ascii="Times New Roman" w:hAnsi="Times New Roman"/>
          <w:b/>
          <w:bCs/>
          <w:sz w:val="28"/>
          <w:szCs w:val="28"/>
        </w:rPr>
        <w:t xml:space="preserve"> «IT – объединение»</w:t>
      </w:r>
      <w:bookmarkEnd w:id="11"/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Направление, охватывающее деятельность педагогов, учащихся, родителей (законных представителей), общественность  МБОУ «СОШ №1» п.г.т. Уренгой Пуровского района. </w:t>
      </w: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pict>
          <v:roundrect id="_x0000_s1042" style="position:absolute;left:0;text-align:left;margin-left:88.55pt;margin-top:3.1pt;width:415.7pt;height:259.85pt;z-index:251644416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" filled="f" strokecolor="#385d8a" strokeweight="2pt">
            <v:textbox>
              <w:txbxContent>
                <w:p w:rsidR="00945E7D" w:rsidRPr="00E851F6" w:rsidRDefault="00945E7D" w:rsidP="00F40F29">
                  <w:pPr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  <w:t>Структурные единицы направления «IT – объединение</w:t>
                  </w:r>
                  <w:r w:rsidRPr="00E851F6">
                    <w:rPr>
                      <w:rFonts w:ascii="Times New Roman" w:hAnsi="Times New Roman"/>
                      <w:sz w:val="24"/>
                      <w:szCs w:val="24"/>
                    </w:rPr>
                    <w:t>:</w:t>
                  </w:r>
                </w:p>
                <w:p w:rsidR="00945E7D" w:rsidRPr="00E851F6" w:rsidRDefault="00945E7D" w:rsidP="003F5314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«IT – видео»- </w:t>
                  </w:r>
                  <w:r w:rsidRPr="00E851F6">
                    <w:rPr>
                      <w:rFonts w:ascii="Times New Roman" w:hAnsi="Times New Roman"/>
                      <w:sz w:val="24"/>
                      <w:szCs w:val="24"/>
                    </w:rPr>
                    <w:t>создание и монтаж видеофильмов</w:t>
                  </w: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;                     </w:t>
                  </w:r>
                </w:p>
                <w:p w:rsidR="00945E7D" w:rsidRPr="00E851F6" w:rsidRDefault="00945E7D" w:rsidP="003F5314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«IT – фото» -</w:t>
                  </w:r>
                  <w:r w:rsidRPr="00E851F6">
                    <w:rPr>
                      <w:rFonts w:ascii="Times New Roman" w:hAnsi="Times New Roman"/>
                      <w:sz w:val="24"/>
                      <w:szCs w:val="24"/>
                    </w:rPr>
                    <w:t xml:space="preserve"> цифровая фотосъёмка</w:t>
                  </w: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; </w:t>
                  </w:r>
                </w:p>
                <w:p w:rsidR="00945E7D" w:rsidRPr="00E851F6" w:rsidRDefault="00945E7D" w:rsidP="003F5314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«IT – новости»- </w:t>
                  </w:r>
                  <w:r w:rsidRPr="00E851F6">
                    <w:rPr>
                      <w:rFonts w:ascii="Times New Roman" w:hAnsi="Times New Roman"/>
                      <w:sz w:val="24"/>
                      <w:szCs w:val="24"/>
                    </w:rPr>
                    <w:t>администрирование официальных групп школы в социальных сетях</w:t>
                  </w: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;                </w:t>
                  </w:r>
                </w:p>
                <w:p w:rsidR="00945E7D" w:rsidRPr="00E851F6" w:rsidRDefault="00945E7D" w:rsidP="003F5314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«IT – блог» - </w:t>
                  </w:r>
                  <w:r w:rsidRPr="00E851F6">
                    <w:rPr>
                      <w:rFonts w:ascii="Times New Roman" w:hAnsi="Times New Roman"/>
                      <w:sz w:val="24"/>
                      <w:szCs w:val="24"/>
                    </w:rPr>
                    <w:t>функционирование официального сайта ОУ, создание и продвижение блогов и сайтов классов</w:t>
                  </w: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, </w:t>
                  </w:r>
                </w:p>
                <w:p w:rsidR="00945E7D" w:rsidRPr="00E851F6" w:rsidRDefault="00945E7D" w:rsidP="003F5314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«IT – проект»-  </w:t>
                  </w:r>
                  <w:r w:rsidRPr="00E851F6">
                    <w:rPr>
                      <w:rFonts w:ascii="Times New Roman" w:hAnsi="Times New Roman"/>
                      <w:sz w:val="24"/>
                      <w:szCs w:val="24"/>
                    </w:rPr>
                    <w:t>разработка и реализация учебных и социальных проектов; создание условий для формирования у обучающихся Создание условий для развития компетенций: Веб-дизайн и разработка, Мобильная разработка, Графический дизайн, Виртуальная реальность;</w:t>
                  </w:r>
                </w:p>
                <w:p w:rsidR="00945E7D" w:rsidRPr="00E851F6" w:rsidRDefault="00945E7D" w:rsidP="003F5314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«IT – конкурс» -</w:t>
                  </w:r>
                  <w:r w:rsidRPr="00E851F6">
                    <w:rPr>
                      <w:rFonts w:ascii="Times New Roman" w:hAnsi="Times New Roman"/>
                      <w:sz w:val="24"/>
                      <w:szCs w:val="24"/>
                    </w:rPr>
                    <w:t xml:space="preserve"> участие в дистанционных олимпиадах, конкурсах, играх</w:t>
                  </w: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;</w:t>
                  </w:r>
                </w:p>
                <w:p w:rsidR="00945E7D" w:rsidRPr="00E851F6" w:rsidRDefault="00945E7D" w:rsidP="003F5314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«IT – НОУ»</w:t>
                  </w:r>
                  <w:r w:rsidRPr="00E851F6">
                    <w:rPr>
                      <w:rFonts w:ascii="Times New Roman" w:hAnsi="Times New Roman"/>
                      <w:sz w:val="24"/>
                      <w:szCs w:val="24"/>
                    </w:rPr>
                    <w:t xml:space="preserve"> деятельность научного общества учащихся НОУ «Паруса в науку», проектно-исследовательская деятельность</w:t>
                  </w:r>
                </w:p>
                <w:p w:rsidR="00945E7D" w:rsidRPr="00D43341" w:rsidRDefault="00945E7D" w:rsidP="00A354B3">
                  <w:pPr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</w:p>
              </w:txbxContent>
            </v:textbox>
          </v:roundrect>
        </w:pict>
      </w: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Pr="00A37F1B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pict>
          <v:shape id="_x0000_s1043" type="#_x0000_t78" style="position:absolute;left:0;text-align:left;margin-left:-11.6pt;margin-top:13.2pt;width:97.05pt;height:43.2pt;z-index:2516433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" adj="14035,,19180" fillcolor="#ccecff" strokecolor="#385d8a" strokeweight="2pt">
            <v:textbox>
              <w:txbxContent>
                <w:p w:rsidR="00945E7D" w:rsidRPr="0087675D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20"/>
                      <w:szCs w:val="20"/>
                    </w:rPr>
                  </w:pPr>
                  <w:r w:rsidRPr="00975862">
                    <w:rPr>
                      <w:b/>
                      <w:color w:val="000000"/>
                      <w:sz w:val="20"/>
                      <w:szCs w:val="20"/>
                    </w:rPr>
                    <w:t>IT – ОБЪЕДИНЕНИЕ</w:t>
                  </w:r>
                </w:p>
                <w:p w:rsidR="00945E7D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</w:pPr>
                </w:p>
              </w:txbxContent>
            </v:textbox>
          </v:shape>
        </w:pict>
      </w: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4"/>
          <w:szCs w:val="24"/>
        </w:rPr>
      </w:pPr>
    </w:p>
    <w:p w:rsidR="00945E7D" w:rsidRDefault="00945E7D" w:rsidP="00786DA6">
      <w:pPr>
        <w:spacing w:after="0" w:line="240" w:lineRule="auto"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Цели: </w:t>
      </w:r>
    </w:p>
    <w:p w:rsidR="00945E7D" w:rsidRPr="00E851F6" w:rsidRDefault="00945E7D" w:rsidP="00DF790B">
      <w:pPr>
        <w:pStyle w:val="ListParagraph"/>
        <w:numPr>
          <w:ilvl w:val="0"/>
          <w:numId w:val="19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формирование информационной культуры, медиаграмотности, способности к решению творческих задач, умения работать в команде, способности мыслить глобально; </w:t>
      </w:r>
    </w:p>
    <w:p w:rsidR="00945E7D" w:rsidRPr="00E851F6" w:rsidRDefault="00945E7D" w:rsidP="00DF790B">
      <w:pPr>
        <w:numPr>
          <w:ilvl w:val="0"/>
          <w:numId w:val="19"/>
        </w:numPr>
        <w:spacing w:after="0" w:line="240" w:lineRule="auto"/>
        <w:ind w:left="426" w:hanging="426"/>
        <w:contextualSpacing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создание условий успешной социализации и эффективной самореализации молодёжи в информационном обществе; </w:t>
      </w:r>
    </w:p>
    <w:p w:rsidR="00945E7D" w:rsidRPr="00B54D88" w:rsidRDefault="00945E7D" w:rsidP="00B54D88">
      <w:pPr>
        <w:numPr>
          <w:ilvl w:val="0"/>
          <w:numId w:val="19"/>
        </w:numPr>
        <w:spacing w:after="0" w:line="240" w:lineRule="auto"/>
        <w:ind w:left="426" w:hanging="426"/>
        <w:contextualSpacing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построение индивидуальной образовательной траектории учащихся. </w:t>
      </w:r>
    </w:p>
    <w:p w:rsidR="00945E7D" w:rsidRPr="00E851F6" w:rsidRDefault="00945E7D" w:rsidP="00D2120A">
      <w:pPr>
        <w:pStyle w:val="ListParagraph"/>
        <w:numPr>
          <w:ilvl w:val="2"/>
          <w:numId w:val="9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b/>
          <w:bCs/>
          <w:sz w:val="28"/>
          <w:szCs w:val="28"/>
        </w:rPr>
        <w:t>«IT – общество»</w:t>
      </w:r>
      <w:bookmarkEnd w:id="8"/>
      <w:r w:rsidRPr="00E851F6">
        <w:rPr>
          <w:rFonts w:ascii="Times New Roman" w:hAnsi="Times New Roman"/>
          <w:b/>
          <w:bCs/>
          <w:sz w:val="28"/>
          <w:szCs w:val="28"/>
        </w:rPr>
        <w:t xml:space="preserve">. </w:t>
      </w:r>
    </w:p>
    <w:p w:rsidR="00945E7D" w:rsidRPr="00E851F6" w:rsidRDefault="00945E7D" w:rsidP="00EE47B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sz w:val="28"/>
          <w:szCs w:val="28"/>
        </w:rPr>
        <w:t xml:space="preserve">Направление, охватывающее все целевые аудитории проекта: администрацию, обучающихся¸ педагогов МБОУ «СОШ №1» п.г.т. Уренгой Пуровского района, родителей, общественность. </w:t>
      </w:r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51F6">
        <w:rPr>
          <w:rFonts w:ascii="Times New Roman" w:hAnsi="Times New Roman"/>
          <w:b/>
          <w:sz w:val="28"/>
          <w:szCs w:val="28"/>
        </w:rPr>
        <w:t xml:space="preserve">Цель: </w:t>
      </w:r>
      <w:r w:rsidRPr="00E851F6">
        <w:rPr>
          <w:rFonts w:ascii="Times New Roman" w:hAnsi="Times New Roman"/>
          <w:sz w:val="28"/>
          <w:szCs w:val="28"/>
        </w:rPr>
        <w:t xml:space="preserve">обеспечение надёжной, актуальной и достоверной информацией всех участников образовательного процесса (учителей, учащихся, родителей (законных представителей), а также органы управления образования и общественность о принятых решениях Совета МБОУ «СОШ №1» п.г.т. Уренгой Пуровского района, об успеваемости, организации образовательного процесса, внеурочной деятельности в системе образования всех участников образовательных отношений. </w:t>
      </w:r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E851F6">
        <w:rPr>
          <w:rFonts w:ascii="Times New Roman" w:hAnsi="Times New Roman"/>
          <w:sz w:val="24"/>
          <w:szCs w:val="24"/>
          <w:u w:val="single"/>
        </w:rPr>
        <w:t xml:space="preserve">Структурные единицы направления «IT – общество»: </w:t>
      </w:r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noProof/>
          <w:lang w:eastAsia="ru-RU"/>
        </w:rPr>
        <w:pict>
          <v:roundrect id="_x0000_s1044" style="position:absolute;left:0;text-align:left;margin-left:104.85pt;margin-top:4.7pt;width:376.25pt;height:88.3pt;z-index:251648512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" filled="f" strokecolor="#385d8a" strokeweight="2pt">
            <v:textbox>
              <w:txbxContent>
                <w:p w:rsidR="00945E7D" w:rsidRPr="00E851F6" w:rsidRDefault="00945E7D" w:rsidP="00063B4E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  <w:u w:val="single"/>
                    </w:rPr>
                  </w:pPr>
                  <w:r w:rsidRPr="00E851F6">
                    <w:rPr>
                      <w:rFonts w:ascii="Times New Roman" w:hAnsi="Times New Roman"/>
                      <w:sz w:val="24"/>
                      <w:szCs w:val="24"/>
                      <w:u w:val="single"/>
                    </w:rPr>
                    <w:t xml:space="preserve">Структурные единицы направления «IT – общество»: </w:t>
                  </w:r>
                </w:p>
                <w:p w:rsidR="00945E7D" w:rsidRPr="00EC4051" w:rsidRDefault="00945E7D" w:rsidP="00A354B3">
                  <w:pPr>
                    <w:pStyle w:val="NormalWeb"/>
                    <w:spacing w:before="0" w:beforeAutospacing="0" w:after="0" w:afterAutospacing="0"/>
                    <w:textAlignment w:val="baseline"/>
                  </w:pPr>
                  <w:r w:rsidRPr="00EC4051">
                    <w:t>- электронный документооборот;     - официальный сайт школы;</w:t>
                  </w:r>
                </w:p>
                <w:p w:rsidR="00945E7D" w:rsidRPr="00EC4051" w:rsidRDefault="00945E7D" w:rsidP="00A354B3">
                  <w:pPr>
                    <w:pStyle w:val="NormalWeb"/>
                    <w:spacing w:before="0" w:beforeAutospacing="0" w:after="0" w:afterAutospacing="0"/>
                    <w:textAlignment w:val="baseline"/>
                  </w:pPr>
                  <w:r w:rsidRPr="00EC4051">
                    <w:t>- информация о школе на официальных государственных сайтах;</w:t>
                  </w:r>
                </w:p>
                <w:p w:rsidR="00945E7D" w:rsidRPr="00EC4051" w:rsidRDefault="00945E7D" w:rsidP="00A354B3">
                  <w:pPr>
                    <w:pStyle w:val="NormalWeb"/>
                    <w:spacing w:before="0" w:beforeAutospacing="0" w:after="0" w:afterAutospacing="0"/>
                    <w:textAlignment w:val="baseline"/>
                  </w:pPr>
                  <w:r w:rsidRPr="00EC4051">
                    <w:t>- официальные группы школы  в социальных сетях;</w:t>
                  </w:r>
                </w:p>
                <w:p w:rsidR="00945E7D" w:rsidRPr="00EC4051" w:rsidRDefault="00945E7D" w:rsidP="00DF790B">
                  <w:pPr>
                    <w:pStyle w:val="ListParagraph"/>
                    <w:numPr>
                      <w:ilvl w:val="0"/>
                      <w:numId w:val="30"/>
                    </w:numPr>
                    <w:spacing w:after="0" w:line="240" w:lineRule="auto"/>
                    <w:ind w:left="142" w:hanging="142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C4051">
                    <w:rPr>
                      <w:rFonts w:ascii="Times New Roman" w:hAnsi="Times New Roman"/>
                      <w:sz w:val="24"/>
                      <w:szCs w:val="24"/>
                    </w:rPr>
                    <w:t>электронный мониторинг;    - юридическая поддержка.</w:t>
                  </w:r>
                </w:p>
                <w:p w:rsidR="00945E7D" w:rsidRPr="00E04D6E" w:rsidRDefault="00945E7D" w:rsidP="00A354B3">
                  <w:pPr>
                    <w:pStyle w:val="NormalWeb"/>
                    <w:spacing w:before="0" w:beforeAutospacing="0" w:after="0" w:afterAutospacing="0"/>
                    <w:textAlignment w:val="baseline"/>
                    <w:rPr>
                      <w:b/>
                      <w:sz w:val="22"/>
                      <w:szCs w:val="22"/>
                    </w:rPr>
                  </w:pPr>
                </w:p>
                <w:p w:rsidR="00945E7D" w:rsidRPr="00793271" w:rsidRDefault="00945E7D" w:rsidP="00A354B3">
                  <w:pPr>
                    <w:pStyle w:val="NormalWeb"/>
                    <w:spacing w:before="0" w:beforeAutospacing="0" w:after="0" w:afterAutospacing="0"/>
                    <w:textAlignment w:val="baseline"/>
                    <w:rPr>
                      <w:b/>
                      <w:sz w:val="22"/>
                      <w:szCs w:val="22"/>
                    </w:rPr>
                  </w:pPr>
                </w:p>
                <w:p w:rsidR="00945E7D" w:rsidRDefault="00945E7D" w:rsidP="00A354B3">
                  <w:pPr>
                    <w:pStyle w:val="NormalWeb"/>
                    <w:spacing w:before="0" w:beforeAutospacing="0" w:after="0" w:afterAutospacing="0"/>
                    <w:textAlignment w:val="baseline"/>
                    <w:rPr>
                      <w:b/>
                    </w:rPr>
                  </w:pPr>
                </w:p>
                <w:p w:rsidR="00945E7D" w:rsidRPr="00793271" w:rsidRDefault="00945E7D" w:rsidP="00A354B3">
                  <w:pPr>
                    <w:pStyle w:val="NormalWeb"/>
                    <w:spacing w:before="0" w:beforeAutospacing="0" w:after="0" w:afterAutospacing="0"/>
                    <w:textAlignment w:val="baseline"/>
                    <w:rPr>
                      <w:b/>
                    </w:rPr>
                  </w:pPr>
                </w:p>
                <w:p w:rsidR="00945E7D" w:rsidRPr="00D43341" w:rsidRDefault="00945E7D" w:rsidP="00A354B3">
                  <w:pPr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</w:p>
              </w:txbxContent>
            </v:textbox>
          </v:roundrect>
        </w:pict>
      </w:r>
      <w:r>
        <w:rPr>
          <w:noProof/>
          <w:lang w:eastAsia="ru-RU"/>
        </w:rPr>
        <w:pict>
          <v:shape id="_x0000_s1045" type="#_x0000_t78" style="position:absolute;left:0;text-align:left;margin-left:1.55pt;margin-top:12.5pt;width:103.3pt;height:43.2pt;z-index:2516474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" adj="14035,,19327" fillcolor="#ccecff" strokecolor="#385d8a" strokeweight="2pt">
            <v:textbox>
              <w:txbxContent>
                <w:p w:rsidR="00945E7D" w:rsidRPr="00063B4E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20"/>
                      <w:szCs w:val="20"/>
                    </w:rPr>
                  </w:pPr>
                  <w:r w:rsidRPr="00975862">
                    <w:rPr>
                      <w:b/>
                      <w:color w:val="000000"/>
                      <w:sz w:val="20"/>
                      <w:szCs w:val="20"/>
                    </w:rPr>
                    <w:t>IT – ОБЩЕСТВО</w:t>
                  </w:r>
                </w:p>
                <w:p w:rsidR="00945E7D" w:rsidRPr="00063B4E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u w:val="single"/>
        </w:rPr>
      </w:pPr>
    </w:p>
    <w:p w:rsidR="00945E7D" w:rsidRPr="00A37F1B" w:rsidRDefault="00945E7D" w:rsidP="00A354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45E7D" w:rsidRPr="00D8644B" w:rsidRDefault="00945E7D" w:rsidP="00D2120A">
      <w:pPr>
        <w:pStyle w:val="ListParagraph"/>
        <w:numPr>
          <w:ilvl w:val="2"/>
          <w:numId w:val="9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color w:val="0000CC"/>
          <w:sz w:val="28"/>
          <w:szCs w:val="28"/>
        </w:rPr>
      </w:pPr>
      <w:bookmarkStart w:id="12" w:name="_Toc536528033"/>
    </w:p>
    <w:p w:rsidR="00945E7D" w:rsidRPr="00D8644B" w:rsidRDefault="00945E7D" w:rsidP="00D8644B">
      <w:pPr>
        <w:spacing w:after="0" w:line="240" w:lineRule="auto"/>
        <w:ind w:left="284"/>
        <w:jc w:val="both"/>
        <w:rPr>
          <w:rFonts w:ascii="Times New Roman" w:hAnsi="Times New Roman"/>
          <w:b/>
          <w:bCs/>
          <w:color w:val="0000CC"/>
          <w:sz w:val="28"/>
          <w:szCs w:val="28"/>
        </w:rPr>
      </w:pPr>
    </w:p>
    <w:p w:rsidR="00945E7D" w:rsidRDefault="00945E7D" w:rsidP="00D8644B">
      <w:pPr>
        <w:spacing w:after="0" w:line="240" w:lineRule="auto"/>
        <w:jc w:val="both"/>
        <w:rPr>
          <w:rFonts w:ascii="Times New Roman" w:hAnsi="Times New Roman"/>
          <w:b/>
          <w:bCs/>
          <w:color w:val="0000CC"/>
          <w:sz w:val="28"/>
          <w:szCs w:val="28"/>
        </w:rPr>
      </w:pPr>
    </w:p>
    <w:p w:rsidR="00945E7D" w:rsidRPr="00D8644B" w:rsidRDefault="00945E7D" w:rsidP="00D8644B">
      <w:pPr>
        <w:spacing w:after="0" w:line="240" w:lineRule="auto"/>
        <w:jc w:val="both"/>
        <w:rPr>
          <w:rFonts w:ascii="Times New Roman" w:hAnsi="Times New Roman"/>
          <w:b/>
          <w:bCs/>
          <w:color w:val="0000CC"/>
          <w:sz w:val="28"/>
          <w:szCs w:val="28"/>
        </w:rPr>
      </w:pPr>
    </w:p>
    <w:p w:rsidR="00945E7D" w:rsidRPr="00EC0217" w:rsidRDefault="00945E7D" w:rsidP="00D2120A">
      <w:pPr>
        <w:pStyle w:val="ListParagraph"/>
        <w:numPr>
          <w:ilvl w:val="2"/>
          <w:numId w:val="9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color w:val="0000CC"/>
          <w:sz w:val="28"/>
          <w:szCs w:val="28"/>
        </w:rPr>
      </w:pPr>
      <w:r w:rsidRPr="00EC0217">
        <w:rPr>
          <w:rFonts w:ascii="Times New Roman" w:hAnsi="Times New Roman"/>
          <w:b/>
          <w:bCs/>
          <w:sz w:val="28"/>
          <w:szCs w:val="28"/>
        </w:rPr>
        <w:t>«IT – безопасность»</w:t>
      </w:r>
      <w:bookmarkEnd w:id="12"/>
    </w:p>
    <w:p w:rsidR="00945E7D" w:rsidRPr="00E851F6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51F6">
        <w:rPr>
          <w:rFonts w:ascii="Times New Roman" w:hAnsi="Times New Roman"/>
          <w:sz w:val="28"/>
          <w:szCs w:val="28"/>
        </w:rPr>
        <w:t>Направление, которое является составной частью всех направлений нашего проекта, т.к. информатизация несет не только позитивные изменения для жизни общества, но и большие риски</w:t>
      </w:r>
      <w:r w:rsidRPr="00E851F6">
        <w:rPr>
          <w:rFonts w:ascii="Times New Roman" w:hAnsi="Times New Roman"/>
          <w:sz w:val="24"/>
          <w:szCs w:val="24"/>
        </w:rPr>
        <w:t xml:space="preserve">. </w:t>
      </w: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pict>
          <v:roundrect id="_x0000_s1046" style="position:absolute;left:0;text-align:left;margin-left:97.95pt;margin-top:1.9pt;width:383.15pt;height:73.25pt;z-index:251646464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" filled="f" strokecolor="#385d8a" strokeweight="2pt">
            <v:textbox>
              <w:txbxContent>
                <w:p w:rsidR="00945E7D" w:rsidRPr="00E851F6" w:rsidRDefault="00945E7D" w:rsidP="00F40F29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</w:pPr>
                  <w:r w:rsidRPr="00E851F6"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  <w:t xml:space="preserve">Структурные единицы направления «IT – безопасность»: </w:t>
                  </w:r>
                </w:p>
                <w:p w:rsidR="00945E7D" w:rsidRPr="00EC4051" w:rsidRDefault="00945E7D" w:rsidP="003F5314">
                  <w:pPr>
                    <w:numPr>
                      <w:ilvl w:val="1"/>
                      <w:numId w:val="11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C4051">
                    <w:rPr>
                      <w:rFonts w:ascii="Times New Roman" w:hAnsi="Times New Roman"/>
                      <w:sz w:val="24"/>
                      <w:szCs w:val="24"/>
                    </w:rPr>
                    <w:t xml:space="preserve">Медиабезопасность для учеников </w:t>
                  </w:r>
                </w:p>
                <w:p w:rsidR="00945E7D" w:rsidRPr="00EC4051" w:rsidRDefault="00945E7D" w:rsidP="003F5314">
                  <w:pPr>
                    <w:numPr>
                      <w:ilvl w:val="1"/>
                      <w:numId w:val="11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C4051">
                    <w:rPr>
                      <w:rFonts w:ascii="Times New Roman" w:hAnsi="Times New Roman"/>
                      <w:sz w:val="24"/>
                      <w:szCs w:val="24"/>
                    </w:rPr>
                    <w:t xml:space="preserve">Медиабезопасность для учителей </w:t>
                  </w:r>
                </w:p>
                <w:p w:rsidR="00945E7D" w:rsidRPr="00EC4051" w:rsidRDefault="00945E7D" w:rsidP="003F5314">
                  <w:pPr>
                    <w:numPr>
                      <w:ilvl w:val="1"/>
                      <w:numId w:val="11"/>
                    </w:numPr>
                    <w:spacing w:after="0" w:line="240" w:lineRule="auto"/>
                    <w:ind w:left="284" w:hanging="28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C4051">
                    <w:rPr>
                      <w:rFonts w:ascii="Times New Roman" w:hAnsi="Times New Roman"/>
                      <w:sz w:val="24"/>
                      <w:szCs w:val="24"/>
                    </w:rPr>
                    <w:t xml:space="preserve">Медиабезопасность для родителей (законных представителей) </w:t>
                  </w:r>
                </w:p>
                <w:p w:rsidR="00945E7D" w:rsidRPr="00D43341" w:rsidRDefault="00945E7D" w:rsidP="00A354B3">
                  <w:pPr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</w:p>
              </w:txbxContent>
            </v:textbox>
          </v:roundrect>
        </w:pict>
      </w: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pict>
          <v:shape id="_x0000_s1047" type="#_x0000_t78" style="position:absolute;left:0;text-align:left;margin-left:-1.6pt;margin-top:-.3pt;width:99.55pt;height:43.2pt;z-index:2516454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" adj="14035,,19241" filled="f" strokecolor="#385d8a" strokeweight="2pt">
            <v:textbox>
              <w:txbxContent>
                <w:p w:rsidR="00945E7D" w:rsidRPr="00EC4051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20"/>
                      <w:szCs w:val="20"/>
                    </w:rPr>
                  </w:pPr>
                  <w:r w:rsidRPr="00975862">
                    <w:rPr>
                      <w:b/>
                      <w:color w:val="000000"/>
                      <w:sz w:val="20"/>
                      <w:szCs w:val="20"/>
                    </w:rPr>
                    <w:t>IT – БЕЗОПАСНОСТЬ</w:t>
                  </w:r>
                </w:p>
                <w:p w:rsidR="00945E7D" w:rsidRDefault="00945E7D" w:rsidP="00A354B3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</w:pPr>
                </w:p>
              </w:txbxContent>
            </v:textbox>
          </v:shape>
        </w:pict>
      </w: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5E7D" w:rsidRPr="00A37F1B" w:rsidRDefault="00945E7D" w:rsidP="00063B4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45E7D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Pr="003A6D99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A6D99">
        <w:rPr>
          <w:rFonts w:ascii="Times New Roman" w:hAnsi="Times New Roman"/>
          <w:sz w:val="28"/>
          <w:szCs w:val="28"/>
        </w:rPr>
        <w:t xml:space="preserve">Цель: обеспечение безопасности обучающихся в современной инфокоммуникационной среде. </w:t>
      </w:r>
    </w:p>
    <w:p w:rsidR="00945E7D" w:rsidRPr="003A6D99" w:rsidRDefault="00945E7D" w:rsidP="00A354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A6D99">
        <w:rPr>
          <w:rFonts w:ascii="Times New Roman" w:hAnsi="Times New Roman"/>
          <w:sz w:val="28"/>
          <w:szCs w:val="28"/>
        </w:rPr>
        <w:t>Один из возможных путей разрешения проблемы информационной безопасности - обучение ребенка адекватному восприятию и оценке информации, ее критическому осмыслению на основе нравственных и культурных ценностей. Незнание, неумение использовать основные нормы поведения (в принципе, похожие на те, которыми мы руководствуемся в обычной жизни), приводит к тому, что подростки демонстрируют в виртуальном про</w:t>
      </w:r>
      <w:r>
        <w:rPr>
          <w:rFonts w:ascii="Times New Roman" w:hAnsi="Times New Roman"/>
          <w:sz w:val="28"/>
          <w:szCs w:val="28"/>
        </w:rPr>
        <w:t>странстве асоциальное поведение</w:t>
      </w:r>
      <w:r w:rsidRPr="003A6D99">
        <w:rPr>
          <w:rFonts w:ascii="Times New Roman" w:hAnsi="Times New Roman"/>
          <w:sz w:val="28"/>
          <w:szCs w:val="28"/>
        </w:rPr>
        <w:t xml:space="preserve"> и совершают правонарушения. </w:t>
      </w:r>
    </w:p>
    <w:p w:rsidR="00945E7D" w:rsidRPr="003A6D99" w:rsidRDefault="00945E7D" w:rsidP="00063B4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A6D99">
        <w:rPr>
          <w:rFonts w:ascii="Times New Roman" w:hAnsi="Times New Roman"/>
          <w:sz w:val="28"/>
          <w:szCs w:val="28"/>
        </w:rPr>
        <w:t>Реализация основных направлений проекта вовлекает в совместную деятельность учащихся, родителей, учителей, администрацию школы и является практической формой овладения информационной компетентностью, культурой проектной деятельности, являющейся основой успешной социализации человека в современном обществе.</w:t>
      </w:r>
    </w:p>
    <w:p w:rsidR="00945E7D" w:rsidRPr="00FB1045" w:rsidRDefault="00945E7D" w:rsidP="00FB1045">
      <w:pPr>
        <w:spacing w:after="0" w:line="240" w:lineRule="auto"/>
        <w:jc w:val="both"/>
        <w:rPr>
          <w:rFonts w:ascii="Times New Roman" w:hAnsi="Times New Roman"/>
          <w:color w:val="0000CC"/>
          <w:sz w:val="28"/>
          <w:szCs w:val="28"/>
        </w:rPr>
      </w:pPr>
    </w:p>
    <w:p w:rsidR="00945E7D" w:rsidRPr="00D2120A" w:rsidRDefault="00945E7D" w:rsidP="003A6D99">
      <w:pPr>
        <w:pStyle w:val="1"/>
        <w:numPr>
          <w:ilvl w:val="0"/>
          <w:numId w:val="1"/>
        </w:numPr>
        <w:shd w:val="clear" w:color="auto" w:fill="auto"/>
        <w:spacing w:after="0" w:line="240" w:lineRule="auto"/>
        <w:ind w:left="0" w:firstLine="0"/>
        <w:rPr>
          <w:sz w:val="28"/>
          <w:szCs w:val="28"/>
        </w:rPr>
      </w:pPr>
      <w:r w:rsidRPr="00D2120A">
        <w:rPr>
          <w:b/>
          <w:sz w:val="28"/>
          <w:szCs w:val="28"/>
        </w:rPr>
        <w:t xml:space="preserve">СРОКИ И ЭТАПЫ РЕАЛИЗАЦИИ ПРОЕКТА </w:t>
      </w:r>
    </w:p>
    <w:p w:rsidR="00945E7D" w:rsidRPr="00EC0217" w:rsidRDefault="00945E7D" w:rsidP="00EC0217">
      <w:pPr>
        <w:pStyle w:val="1"/>
        <w:shd w:val="clear" w:color="auto" w:fill="auto"/>
        <w:spacing w:after="0"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5</w:t>
      </w:r>
      <w:r w:rsidRPr="00EC0217">
        <w:rPr>
          <w:sz w:val="28"/>
          <w:szCs w:val="28"/>
        </w:rPr>
        <w:t>.1.Сроки реализации проекта: 01.09.2018 – 31.05.2021г.г.</w:t>
      </w:r>
    </w:p>
    <w:p w:rsidR="00945E7D" w:rsidRPr="003A6D99" w:rsidRDefault="00945E7D" w:rsidP="003A6D99">
      <w:pPr>
        <w:pStyle w:val="1"/>
        <w:shd w:val="clear" w:color="auto" w:fill="auto"/>
        <w:spacing w:after="0" w:line="240" w:lineRule="auto"/>
        <w:ind w:firstLine="0"/>
        <w:rPr>
          <w:sz w:val="28"/>
          <w:szCs w:val="28"/>
          <w:lang w:val="en-US"/>
        </w:rPr>
      </w:pPr>
      <w:r>
        <w:rPr>
          <w:sz w:val="28"/>
          <w:szCs w:val="28"/>
        </w:rPr>
        <w:t>5</w:t>
      </w:r>
      <w:r w:rsidRPr="003A6D99">
        <w:rPr>
          <w:sz w:val="28"/>
          <w:szCs w:val="28"/>
        </w:rPr>
        <w:t>.2. Этапы реализации проекта.</w:t>
      </w:r>
    </w:p>
    <w:tbl>
      <w:tblPr>
        <w:tblW w:w="10575" w:type="dxa"/>
        <w:jc w:val="center"/>
        <w:tblLayout w:type="fixed"/>
        <w:tblCellMar>
          <w:left w:w="10" w:type="dxa"/>
          <w:right w:w="10" w:type="dxa"/>
        </w:tblCellMar>
        <w:tblLook w:val="00A0"/>
      </w:tblPr>
      <w:tblGrid>
        <w:gridCol w:w="1621"/>
        <w:gridCol w:w="8954"/>
      </w:tblGrid>
      <w:tr w:rsidR="00945E7D" w:rsidRPr="00975862" w:rsidTr="005E2D1F">
        <w:trPr>
          <w:trHeight w:val="3529"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5E7D" w:rsidRPr="003A6D99" w:rsidRDefault="00945E7D" w:rsidP="003A6D9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I</w:t>
            </w:r>
            <w:r w:rsidRPr="003A6D9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этап –</w:t>
            </w:r>
          </w:p>
          <w:p w:rsidR="00945E7D" w:rsidRPr="00B54D88" w:rsidRDefault="00945E7D" w:rsidP="00B54D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о</w:t>
            </w:r>
            <w:r w:rsidRPr="003A6D9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рганизацион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-</w:t>
            </w:r>
            <w:r w:rsidRPr="003A6D9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но-аналитический (сентябрь-декабрь 2018 г.)</w:t>
            </w:r>
          </w:p>
        </w:tc>
        <w:tc>
          <w:tcPr>
            <w:tcW w:w="8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5E7D" w:rsidRPr="003A6D99" w:rsidRDefault="00945E7D" w:rsidP="003A6D99">
            <w:pPr>
              <w:spacing w:after="0" w:line="240" w:lineRule="auto"/>
              <w:ind w:firstLine="21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виды деятельности:</w:t>
            </w:r>
          </w:p>
          <w:p w:rsidR="00945E7D" w:rsidRPr="003A6D99" w:rsidRDefault="00945E7D" w:rsidP="00DF790B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ind w:left="205" w:hanging="14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анализ состояния образовательного процесса;</w:t>
            </w:r>
          </w:p>
          <w:p w:rsidR="00945E7D" w:rsidRPr="003A6D99" w:rsidRDefault="00945E7D" w:rsidP="00DF790B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ind w:left="205" w:hanging="14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нормативных документов, научной и методической литературы по теме;</w:t>
            </w:r>
          </w:p>
          <w:p w:rsidR="00945E7D" w:rsidRPr="00786DA6" w:rsidRDefault="00945E7D" w:rsidP="00DF790B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ind w:left="205" w:hanging="14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мотивация субъектов образовательного процесса </w:t>
            </w:r>
            <w:r w:rsidRPr="00786DA6">
              <w:rPr>
                <w:rFonts w:ascii="Times New Roman" w:hAnsi="Times New Roman"/>
                <w:sz w:val="24"/>
                <w:szCs w:val="24"/>
                <w:lang w:eastAsia="ru-RU"/>
              </w:rPr>
              <w:t>на осуществление инновационной деятельности;</w:t>
            </w:r>
          </w:p>
          <w:p w:rsidR="00945E7D" w:rsidRPr="00786DA6" w:rsidRDefault="00945E7D" w:rsidP="00DF790B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ind w:left="205" w:hanging="20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86DA6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нормативно-методических документов и материалов;</w:t>
            </w:r>
          </w:p>
          <w:p w:rsidR="00945E7D" w:rsidRPr="003A6D99" w:rsidRDefault="00945E7D" w:rsidP="00DF790B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ind w:left="205" w:hanging="20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разработка модели единой цифровой образовательной  среды:</w:t>
            </w:r>
          </w:p>
          <w:p w:rsidR="00945E7D" w:rsidRPr="003A6D99" w:rsidRDefault="00945E7D" w:rsidP="00DF790B">
            <w:pPr>
              <w:pStyle w:val="ListParagraph"/>
              <w:numPr>
                <w:ilvl w:val="1"/>
                <w:numId w:val="65"/>
              </w:numPr>
              <w:spacing w:after="0" w:line="240" w:lineRule="auto"/>
              <w:ind w:left="0" w:firstLine="21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определение направлений развития информационной  системы;</w:t>
            </w:r>
          </w:p>
          <w:p w:rsidR="00945E7D" w:rsidRPr="003A6D99" w:rsidRDefault="00945E7D" w:rsidP="00DF790B">
            <w:pPr>
              <w:pStyle w:val="ListParagraph"/>
              <w:numPr>
                <w:ilvl w:val="1"/>
                <w:numId w:val="65"/>
              </w:numPr>
              <w:spacing w:after="0" w:line="240" w:lineRule="auto"/>
              <w:ind w:left="0" w:firstLine="21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определение компонентов ИОС и подсистем ИОС;</w:t>
            </w:r>
          </w:p>
          <w:p w:rsidR="00945E7D" w:rsidRPr="003A6D99" w:rsidRDefault="00945E7D" w:rsidP="00DF790B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ind w:left="205" w:hanging="14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разработка рабочего инструментария для проведения мониторинговых исследований, обработки, хранения, представления информации (методики, тестовые комплексы, анкеты, бланки и т.д.). </w:t>
            </w:r>
          </w:p>
          <w:p w:rsidR="00945E7D" w:rsidRPr="003A6D99" w:rsidRDefault="00945E7D" w:rsidP="00DF790B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ind w:left="205" w:hanging="14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управленческой команды по координации деятельности в рамках проекта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945E7D" w:rsidRPr="00975862" w:rsidTr="005E2D1F">
        <w:trPr>
          <w:trHeight w:val="2076"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5E7D" w:rsidRPr="003A6D99" w:rsidRDefault="00945E7D" w:rsidP="003A6D9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II</w:t>
            </w:r>
            <w:r w:rsidRPr="003A6D9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этап – </w:t>
            </w:r>
          </w:p>
          <w:p w:rsidR="00945E7D" w:rsidRPr="003A6D99" w:rsidRDefault="00945E7D" w:rsidP="003A6D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практический (январь 2019-декабрь 2020 г.)</w:t>
            </w:r>
          </w:p>
        </w:tc>
        <w:tc>
          <w:tcPr>
            <w:tcW w:w="8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5E7D" w:rsidRPr="003A6D99" w:rsidRDefault="00945E7D" w:rsidP="003A6D99">
            <w:pPr>
              <w:pStyle w:val="ListParagraph"/>
              <w:spacing w:after="0" w:line="240" w:lineRule="auto"/>
              <w:ind w:left="142" w:hanging="14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виды деятельности:</w:t>
            </w:r>
          </w:p>
          <w:p w:rsidR="00945E7D" w:rsidRDefault="00945E7D" w:rsidP="00DF790B">
            <w:pPr>
              <w:pStyle w:val="ListParagraph"/>
              <w:numPr>
                <w:ilvl w:val="0"/>
                <w:numId w:val="63"/>
              </w:numPr>
              <w:tabs>
                <w:tab w:val="left" w:pos="205"/>
              </w:tabs>
              <w:spacing w:after="0" w:line="240" w:lineRule="auto"/>
              <w:ind w:left="142" w:hanging="14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разработка системы мероприятий по реализации проекта по основным направлениям деятельности образовательного учреждения;</w:t>
            </w:r>
          </w:p>
          <w:p w:rsidR="00945E7D" w:rsidRDefault="00945E7D" w:rsidP="00B54D88">
            <w:pPr>
              <w:pStyle w:val="ListParagraph"/>
              <w:numPr>
                <w:ilvl w:val="0"/>
                <w:numId w:val="63"/>
              </w:numPr>
              <w:tabs>
                <w:tab w:val="left" w:pos="205"/>
              </w:tabs>
              <w:spacing w:after="0" w:line="240" w:lineRule="auto"/>
              <w:ind w:left="142" w:hanging="14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54D88">
              <w:rPr>
                <w:rFonts w:ascii="Times New Roman" w:hAnsi="Times New Roman"/>
                <w:sz w:val="24"/>
                <w:szCs w:val="24"/>
                <w:lang w:eastAsia="ru-RU"/>
              </w:rPr>
              <w:t>педагогический совет «Функционирование ЕЦОС в школе для достижения нового качества образования»;</w:t>
            </w:r>
          </w:p>
          <w:p w:rsidR="00945E7D" w:rsidRPr="005E2D1F" w:rsidRDefault="00945E7D" w:rsidP="005E2D1F">
            <w:pPr>
              <w:pStyle w:val="ListParagraph"/>
              <w:numPr>
                <w:ilvl w:val="0"/>
                <w:numId w:val="63"/>
              </w:numPr>
              <w:tabs>
                <w:tab w:val="left" w:pos="205"/>
              </w:tabs>
              <w:spacing w:after="0" w:line="240" w:lineRule="auto"/>
              <w:ind w:left="142" w:hanging="142"/>
              <w:rPr>
                <w:rStyle w:val="c48"/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75862">
              <w:rPr>
                <w:rFonts w:ascii="Times New Roman" w:hAnsi="Times New Roman"/>
                <w:bCs/>
                <w:sz w:val="24"/>
                <w:szCs w:val="24"/>
              </w:rPr>
              <w:t>семинар- практикум «</w:t>
            </w:r>
            <w:r w:rsidRPr="00975862">
              <w:rPr>
                <w:rStyle w:val="c48"/>
                <w:rFonts w:ascii="Times New Roman" w:hAnsi="Times New Roman"/>
                <w:bCs/>
                <w:sz w:val="24"/>
                <w:szCs w:val="24"/>
              </w:rPr>
              <w:t>Методика разработки цифровых образовательных ресурсов»,</w:t>
            </w:r>
          </w:p>
          <w:p w:rsidR="00945E7D" w:rsidRPr="005E2D1F" w:rsidRDefault="00945E7D" w:rsidP="005E2D1F">
            <w:pPr>
              <w:pStyle w:val="ListParagraph"/>
              <w:numPr>
                <w:ilvl w:val="0"/>
                <w:numId w:val="63"/>
              </w:numPr>
              <w:tabs>
                <w:tab w:val="left" w:pos="205"/>
              </w:tabs>
              <w:spacing w:after="0" w:line="240" w:lineRule="auto"/>
              <w:ind w:left="142" w:hanging="14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E2D1F">
              <w:rPr>
                <w:rFonts w:ascii="Times New Roman" w:hAnsi="Times New Roman"/>
                <w:sz w:val="24"/>
                <w:szCs w:val="24"/>
                <w:lang w:eastAsia="ru-RU"/>
              </w:rPr>
              <w:t>методический семинар «</w:t>
            </w:r>
            <w:r w:rsidRPr="005E2D1F">
              <w:rPr>
                <w:rFonts w:ascii="Times New Roman" w:hAnsi="Times New Roman"/>
                <w:kern w:val="36"/>
                <w:sz w:val="24"/>
                <w:szCs w:val="24"/>
                <w:lang w:eastAsia="ru-RU"/>
              </w:rPr>
              <w:t>Цифровые технологии, как средство повышения эффективности образования»;</w:t>
            </w:r>
          </w:p>
          <w:p w:rsidR="00945E7D" w:rsidRPr="00B54D88" w:rsidRDefault="00945E7D" w:rsidP="005E2D1F">
            <w:pPr>
              <w:pStyle w:val="ListParagraph"/>
              <w:numPr>
                <w:ilvl w:val="0"/>
                <w:numId w:val="63"/>
              </w:numPr>
              <w:tabs>
                <w:tab w:val="left" w:pos="205"/>
              </w:tabs>
              <w:spacing w:after="0" w:line="240" w:lineRule="auto"/>
              <w:ind w:left="0" w:hanging="14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E2D1F">
              <w:rPr>
                <w:rFonts w:ascii="Times New Roman" w:hAnsi="Times New Roman"/>
                <w:sz w:val="24"/>
                <w:szCs w:val="24"/>
                <w:lang w:eastAsia="ru-RU"/>
              </w:rPr>
              <w:t>корректировка содержательной, организационной и управленческой сторон в процессе реализации проекта</w:t>
            </w:r>
          </w:p>
        </w:tc>
      </w:tr>
      <w:tr w:rsidR="00945E7D" w:rsidRPr="00975862" w:rsidTr="005E2D1F">
        <w:trPr>
          <w:trHeight w:val="1127"/>
          <w:jc w:val="center"/>
        </w:trPr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5E7D" w:rsidRPr="003A6D99" w:rsidRDefault="00945E7D" w:rsidP="003A6D99">
            <w:pPr>
              <w:pStyle w:val="ListParagraph"/>
              <w:spacing w:after="0" w:line="240" w:lineRule="auto"/>
              <w:ind w:left="0" w:firstLine="51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III</w:t>
            </w:r>
            <w:r w:rsidRPr="003A6D9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этап - аналитический (январь-май 2021 г.)</w:t>
            </w:r>
          </w:p>
        </w:tc>
        <w:tc>
          <w:tcPr>
            <w:tcW w:w="8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5E7D" w:rsidRPr="003A6D99" w:rsidRDefault="00945E7D" w:rsidP="00DF790B">
            <w:pPr>
              <w:pStyle w:val="ListParagraph"/>
              <w:numPr>
                <w:ilvl w:val="0"/>
                <w:numId w:val="64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оценка эффективности осуществления проекта;</w:t>
            </w:r>
          </w:p>
          <w:p w:rsidR="00945E7D" w:rsidRPr="003A6D99" w:rsidRDefault="00945E7D" w:rsidP="00DF790B">
            <w:pPr>
              <w:pStyle w:val="ListParagraph"/>
              <w:numPr>
                <w:ilvl w:val="0"/>
                <w:numId w:val="64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обобщение результатов работы, соотношение с поставленными целями и задачами;</w:t>
            </w:r>
          </w:p>
          <w:p w:rsidR="00945E7D" w:rsidRPr="003A6D99" w:rsidRDefault="00945E7D" w:rsidP="00DF790B">
            <w:pPr>
              <w:pStyle w:val="ListParagraph"/>
              <w:numPr>
                <w:ilvl w:val="0"/>
                <w:numId w:val="64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A6D99">
              <w:rPr>
                <w:rFonts w:ascii="Times New Roman" w:hAnsi="Times New Roman"/>
                <w:sz w:val="24"/>
                <w:szCs w:val="24"/>
                <w:lang w:eastAsia="ru-RU"/>
              </w:rPr>
              <w:t>публикации в средствах массовой информации, на сайте школы.</w:t>
            </w:r>
          </w:p>
        </w:tc>
      </w:tr>
    </w:tbl>
    <w:p w:rsidR="00945E7D" w:rsidRPr="003A6D99" w:rsidRDefault="00945E7D" w:rsidP="003A6D99">
      <w:pPr>
        <w:pStyle w:val="1"/>
        <w:shd w:val="clear" w:color="auto" w:fill="auto"/>
        <w:spacing w:after="0" w:line="240" w:lineRule="auto"/>
        <w:ind w:left="1146" w:firstLine="0"/>
        <w:rPr>
          <w:b/>
          <w:color w:val="0000CC"/>
          <w:sz w:val="28"/>
          <w:szCs w:val="28"/>
        </w:rPr>
      </w:pPr>
    </w:p>
    <w:p w:rsidR="00945E7D" w:rsidRPr="00EC0217" w:rsidRDefault="00945E7D" w:rsidP="00EC0217">
      <w:pPr>
        <w:pStyle w:val="1"/>
        <w:numPr>
          <w:ilvl w:val="0"/>
          <w:numId w:val="1"/>
        </w:numPr>
        <w:shd w:val="clear" w:color="auto" w:fill="auto"/>
        <w:spacing w:after="0" w:line="240" w:lineRule="auto"/>
        <w:ind w:left="709" w:hanging="709"/>
        <w:rPr>
          <w:b/>
          <w:sz w:val="28"/>
          <w:szCs w:val="28"/>
        </w:rPr>
      </w:pPr>
      <w:r w:rsidRPr="00EC0217">
        <w:rPr>
          <w:b/>
          <w:sz w:val="28"/>
          <w:szCs w:val="28"/>
        </w:rPr>
        <w:t xml:space="preserve">МЕХАНИЗМЫ РЕАЛИЗАЦИИ ПРОЕКТА </w:t>
      </w:r>
    </w:p>
    <w:p w:rsidR="00945E7D" w:rsidRPr="00EC0217" w:rsidRDefault="00945E7D" w:rsidP="003A6D99">
      <w:pPr>
        <w:pStyle w:val="ListParagraph"/>
        <w:numPr>
          <w:ilvl w:val="2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0217">
        <w:rPr>
          <w:rFonts w:ascii="Times New Roman" w:hAnsi="Times New Roman"/>
          <w:sz w:val="28"/>
          <w:szCs w:val="28"/>
          <w:u w:val="single"/>
          <w:lang w:eastAsia="ru-RU"/>
        </w:rPr>
        <w:t>Нормативно-правовой:</w:t>
      </w:r>
      <w:r w:rsidRPr="00EC0217">
        <w:rPr>
          <w:rFonts w:ascii="Times New Roman" w:hAnsi="Times New Roman"/>
          <w:sz w:val="28"/>
          <w:szCs w:val="28"/>
          <w:lang w:eastAsia="ru-RU"/>
        </w:rPr>
        <w:t xml:space="preserve"> ориентация на нормативные документы Министерства просвещения  РФ, департамента образования ЯНАО  и т.д.</w:t>
      </w:r>
    </w:p>
    <w:p w:rsidR="00945E7D" w:rsidRPr="00EC0217" w:rsidRDefault="00945E7D" w:rsidP="003A6D99">
      <w:pPr>
        <w:pStyle w:val="ListParagraph"/>
        <w:numPr>
          <w:ilvl w:val="2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0217">
        <w:rPr>
          <w:rFonts w:ascii="Times New Roman" w:hAnsi="Times New Roman"/>
          <w:sz w:val="28"/>
          <w:szCs w:val="28"/>
          <w:u w:val="single"/>
          <w:lang w:eastAsia="ru-RU"/>
        </w:rPr>
        <w:t>Административный:</w:t>
      </w:r>
      <w:r w:rsidRPr="00EC0217">
        <w:rPr>
          <w:rFonts w:ascii="Times New Roman" w:hAnsi="Times New Roman"/>
          <w:sz w:val="28"/>
          <w:szCs w:val="28"/>
          <w:lang w:eastAsia="ru-RU"/>
        </w:rPr>
        <w:t xml:space="preserve"> разработка нормативно- правовой базы (положение о педагогической команде, должностных инструкций, графиков повышения квалификации и др.);</w:t>
      </w:r>
    </w:p>
    <w:p w:rsidR="00945E7D" w:rsidRPr="00EC0217" w:rsidRDefault="00945E7D" w:rsidP="003A6D99">
      <w:pPr>
        <w:pStyle w:val="ListParagraph"/>
        <w:numPr>
          <w:ilvl w:val="2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786DA6">
        <w:rPr>
          <w:rFonts w:ascii="Times New Roman" w:hAnsi="Times New Roman"/>
          <w:sz w:val="28"/>
          <w:szCs w:val="28"/>
          <w:u w:val="single"/>
          <w:lang w:eastAsia="ru-RU"/>
        </w:rPr>
        <w:t xml:space="preserve">Педагогический: </w:t>
      </w:r>
      <w:r w:rsidRPr="00786DA6">
        <w:rPr>
          <w:rFonts w:ascii="Times New Roman" w:hAnsi="Times New Roman"/>
          <w:sz w:val="28"/>
          <w:szCs w:val="28"/>
          <w:lang w:eastAsia="ar-SA"/>
        </w:rPr>
        <w:t xml:space="preserve">сопровождение научных исследований и проектов учащихся; </w:t>
      </w:r>
      <w:r>
        <w:rPr>
          <w:rFonts w:ascii="Times New Roman" w:hAnsi="Times New Roman"/>
          <w:sz w:val="28"/>
          <w:szCs w:val="28"/>
          <w:lang w:eastAsia="ru-RU"/>
        </w:rPr>
        <w:t>создание базы данных передового опыта</w:t>
      </w:r>
      <w:r w:rsidRPr="00EC0217">
        <w:rPr>
          <w:rFonts w:ascii="Times New Roman" w:hAnsi="Times New Roman"/>
          <w:sz w:val="28"/>
          <w:szCs w:val="28"/>
          <w:lang w:eastAsia="ru-RU"/>
        </w:rPr>
        <w:t>.</w:t>
      </w:r>
    </w:p>
    <w:p w:rsidR="00945E7D" w:rsidRPr="00EC0217" w:rsidRDefault="00945E7D" w:rsidP="003A6D99">
      <w:pPr>
        <w:pStyle w:val="ListParagraph"/>
        <w:numPr>
          <w:ilvl w:val="2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0217">
        <w:rPr>
          <w:rFonts w:ascii="Times New Roman" w:hAnsi="Times New Roman"/>
          <w:sz w:val="28"/>
          <w:szCs w:val="28"/>
          <w:u w:val="single"/>
          <w:lang w:eastAsia="ru-RU"/>
        </w:rPr>
        <w:t>Социальный:</w:t>
      </w:r>
      <w:r w:rsidRPr="00EC0217">
        <w:rPr>
          <w:rFonts w:ascii="Times New Roman" w:hAnsi="Times New Roman"/>
          <w:sz w:val="28"/>
          <w:szCs w:val="28"/>
          <w:lang w:eastAsia="ru-RU"/>
        </w:rPr>
        <w:t xml:space="preserve"> поощрение лучших педагогов, приглашение к участию в конференции по обобщению накопленного опыта, тьюторство;</w:t>
      </w:r>
    </w:p>
    <w:p w:rsidR="00945E7D" w:rsidRPr="00EC0217" w:rsidRDefault="00945E7D" w:rsidP="003A6D99">
      <w:pPr>
        <w:pStyle w:val="ListParagraph"/>
        <w:numPr>
          <w:ilvl w:val="2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0217">
        <w:rPr>
          <w:rFonts w:ascii="Times New Roman" w:hAnsi="Times New Roman"/>
          <w:sz w:val="28"/>
          <w:szCs w:val="28"/>
          <w:u w:val="single"/>
          <w:lang w:eastAsia="ru-RU"/>
        </w:rPr>
        <w:t>Экономический:</w:t>
      </w:r>
      <w:r w:rsidRPr="00EC0217">
        <w:rPr>
          <w:rFonts w:ascii="Times New Roman" w:hAnsi="Times New Roman"/>
          <w:sz w:val="28"/>
          <w:szCs w:val="28"/>
          <w:lang w:eastAsia="ru-RU"/>
        </w:rPr>
        <w:t xml:space="preserve"> материальное стимулирование лучших педагогов;</w:t>
      </w:r>
    </w:p>
    <w:p w:rsidR="00945E7D" w:rsidRPr="00EC0217" w:rsidRDefault="00945E7D" w:rsidP="003A6D99">
      <w:pPr>
        <w:pStyle w:val="ListParagraph"/>
        <w:numPr>
          <w:ilvl w:val="2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786DA6">
        <w:rPr>
          <w:rFonts w:ascii="Times New Roman" w:hAnsi="Times New Roman"/>
          <w:sz w:val="28"/>
          <w:szCs w:val="28"/>
          <w:u w:val="single"/>
          <w:lang w:eastAsia="ru-RU"/>
        </w:rPr>
        <w:t xml:space="preserve">Тиражирование: </w:t>
      </w:r>
      <w:r w:rsidRPr="00786DA6">
        <w:rPr>
          <w:rFonts w:ascii="Times New Roman" w:hAnsi="Times New Roman"/>
          <w:sz w:val="28"/>
          <w:szCs w:val="28"/>
          <w:lang w:eastAsia="ar-SA"/>
        </w:rPr>
        <w:t>освещение</w:t>
      </w:r>
      <w:r w:rsidRPr="00EC0217">
        <w:rPr>
          <w:rFonts w:ascii="Times New Roman" w:hAnsi="Times New Roman"/>
          <w:sz w:val="28"/>
          <w:szCs w:val="28"/>
          <w:lang w:eastAsia="ar-SA"/>
        </w:rPr>
        <w:t xml:space="preserve"> в средствах массовой информации о проводимых мероприятиях в школе и результативности участия, издание сборника лучших детских исследовательских работ.</w:t>
      </w:r>
    </w:p>
    <w:p w:rsidR="00945E7D" w:rsidRPr="00447CCD" w:rsidRDefault="00945E7D" w:rsidP="00B36143">
      <w:pPr>
        <w:pStyle w:val="1"/>
        <w:shd w:val="clear" w:color="auto" w:fill="auto"/>
        <w:spacing w:after="0" w:line="240" w:lineRule="auto"/>
        <w:ind w:firstLine="0"/>
        <w:rPr>
          <w:color w:val="0000CC"/>
          <w:sz w:val="24"/>
          <w:szCs w:val="24"/>
        </w:rPr>
      </w:pPr>
    </w:p>
    <w:p w:rsidR="00945E7D" w:rsidRPr="00EC0217" w:rsidRDefault="00945E7D" w:rsidP="00C2042A">
      <w:pPr>
        <w:pStyle w:val="a1"/>
        <w:numPr>
          <w:ilvl w:val="0"/>
          <w:numId w:val="1"/>
        </w:numPr>
        <w:shd w:val="clear" w:color="auto" w:fill="auto"/>
        <w:spacing w:line="230" w:lineRule="exact"/>
        <w:ind w:left="284" w:hanging="284"/>
        <w:rPr>
          <w:rStyle w:val="Heading2Char"/>
          <w:rFonts w:ascii="Times New Roman" w:hAnsi="Times New Roman"/>
          <w:b w:val="0"/>
          <w:bCs w:val="0"/>
          <w:color w:val="auto"/>
          <w:sz w:val="28"/>
          <w:szCs w:val="28"/>
        </w:rPr>
      </w:pPr>
      <w:r w:rsidRPr="00EC0217">
        <w:rPr>
          <w:rStyle w:val="Heading2Char"/>
          <w:rFonts w:ascii="Times New Roman" w:hAnsi="Times New Roman"/>
          <w:bCs w:val="0"/>
          <w:color w:val="auto"/>
          <w:sz w:val="28"/>
          <w:szCs w:val="28"/>
        </w:rPr>
        <w:t xml:space="preserve">РЕСУРСНОЕ ОБЕСПЕЧЕНИЕ ПРОЕКТА </w:t>
      </w:r>
    </w:p>
    <w:p w:rsidR="00945E7D" w:rsidRPr="00EC0217" w:rsidRDefault="00945E7D" w:rsidP="00EC0217">
      <w:pPr>
        <w:pStyle w:val="a1"/>
        <w:shd w:val="clear" w:color="auto" w:fill="auto"/>
        <w:spacing w:line="230" w:lineRule="exact"/>
        <w:ind w:left="284"/>
        <w:rPr>
          <w:rStyle w:val="Heading2Char"/>
          <w:rFonts w:ascii="Times New Roman" w:hAnsi="Times New Roman"/>
          <w:b w:val="0"/>
          <w:bCs w:val="0"/>
          <w:color w:val="auto"/>
          <w:sz w:val="28"/>
          <w:szCs w:val="28"/>
        </w:rPr>
      </w:pPr>
      <w:r>
        <w:rPr>
          <w:rStyle w:val="Heading2Char"/>
          <w:rFonts w:ascii="Times New Roman" w:hAnsi="Times New Roman"/>
          <w:b w:val="0"/>
          <w:bCs w:val="0"/>
          <w:color w:val="auto"/>
          <w:sz w:val="28"/>
          <w:szCs w:val="28"/>
        </w:rPr>
        <w:t>7</w:t>
      </w:r>
      <w:r w:rsidRPr="00EC0217">
        <w:rPr>
          <w:rStyle w:val="Heading2Char"/>
          <w:rFonts w:ascii="Times New Roman" w:hAnsi="Times New Roman"/>
          <w:b w:val="0"/>
          <w:bCs w:val="0"/>
          <w:color w:val="auto"/>
          <w:sz w:val="28"/>
          <w:szCs w:val="28"/>
        </w:rPr>
        <w:t xml:space="preserve">.1. </w:t>
      </w:r>
      <w:r w:rsidRPr="00EC0217">
        <w:rPr>
          <w:rStyle w:val="Heading2Char"/>
          <w:rFonts w:ascii="Times New Roman" w:hAnsi="Times New Roman"/>
          <w:b w:val="0"/>
          <w:bCs w:val="0"/>
          <w:color w:val="auto"/>
          <w:sz w:val="28"/>
          <w:szCs w:val="28"/>
          <w:u w:val="single"/>
        </w:rPr>
        <w:t>Кадровое обеспечение</w:t>
      </w:r>
    </w:p>
    <w:p w:rsidR="00945E7D" w:rsidRPr="00EC0217" w:rsidRDefault="00945E7D" w:rsidP="00447CC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0217">
        <w:rPr>
          <w:rFonts w:ascii="Times New Roman" w:hAnsi="Times New Roman"/>
          <w:sz w:val="28"/>
          <w:szCs w:val="28"/>
          <w:lang w:eastAsia="ru-RU"/>
        </w:rPr>
        <w:t xml:space="preserve">В МБОУ «СОШ №1» п.г.т. Уренгой Пуровского района  работает </w:t>
      </w:r>
      <w:r w:rsidRPr="00EC0217">
        <w:rPr>
          <w:rFonts w:ascii="Times New Roman" w:hAnsi="Times New Roman"/>
          <w:sz w:val="28"/>
          <w:szCs w:val="28"/>
          <w:u w:val="single"/>
          <w:lang w:eastAsia="ru-RU"/>
        </w:rPr>
        <w:t xml:space="preserve">  82  </w:t>
      </w:r>
      <w:r w:rsidRPr="00EC0217">
        <w:rPr>
          <w:rFonts w:ascii="Times New Roman" w:hAnsi="Times New Roman"/>
          <w:sz w:val="28"/>
          <w:szCs w:val="28"/>
          <w:lang w:eastAsia="ru-RU"/>
        </w:rPr>
        <w:t xml:space="preserve">педагога. Укомплектованность педагогическими работниками – 100%. </w:t>
      </w:r>
    </w:p>
    <w:p w:rsidR="00945E7D" w:rsidRPr="00EC0217" w:rsidRDefault="00945E7D" w:rsidP="00DF790B">
      <w:pPr>
        <w:pStyle w:val="ListParagraph"/>
        <w:numPr>
          <w:ilvl w:val="1"/>
          <w:numId w:val="24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/>
          <w:sz w:val="28"/>
          <w:szCs w:val="28"/>
          <w:lang w:eastAsia="ru-RU"/>
        </w:rPr>
      </w:pPr>
      <w:r w:rsidRPr="00EC0217">
        <w:rPr>
          <w:rFonts w:ascii="Times New Roman" w:hAnsi="Times New Roman"/>
          <w:sz w:val="28"/>
          <w:szCs w:val="28"/>
          <w:lang w:eastAsia="ru-RU"/>
        </w:rPr>
        <w:t xml:space="preserve">Категорийность, образование педагогических кадров, КПК  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1276"/>
        <w:gridCol w:w="1559"/>
        <w:gridCol w:w="1559"/>
        <w:gridCol w:w="1134"/>
        <w:gridCol w:w="1134"/>
        <w:gridCol w:w="851"/>
        <w:gridCol w:w="1276"/>
      </w:tblGrid>
      <w:tr w:rsidR="00945E7D" w:rsidRPr="00975862" w:rsidTr="00926B5D">
        <w:trPr>
          <w:trHeight w:val="283"/>
        </w:trPr>
        <w:tc>
          <w:tcPr>
            <w:tcW w:w="2552" w:type="dxa"/>
            <w:gridSpan w:val="2"/>
          </w:tcPr>
          <w:p w:rsidR="00945E7D" w:rsidRPr="00EC0217" w:rsidRDefault="00945E7D" w:rsidP="0079574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Категория </w:t>
            </w:r>
          </w:p>
        </w:tc>
        <w:tc>
          <w:tcPr>
            <w:tcW w:w="3118" w:type="dxa"/>
            <w:gridSpan w:val="2"/>
          </w:tcPr>
          <w:p w:rsidR="00945E7D" w:rsidRPr="00EC0217" w:rsidRDefault="00945E7D" w:rsidP="00795743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3119" w:type="dxa"/>
            <w:gridSpan w:val="3"/>
          </w:tcPr>
          <w:p w:rsidR="00945E7D" w:rsidRPr="00EC0217" w:rsidRDefault="00945E7D" w:rsidP="00795743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Педагогический стаж</w:t>
            </w:r>
          </w:p>
        </w:tc>
        <w:tc>
          <w:tcPr>
            <w:tcW w:w="1276" w:type="dxa"/>
          </w:tcPr>
          <w:p w:rsidR="00945E7D" w:rsidRPr="00EC0217" w:rsidRDefault="00945E7D" w:rsidP="00795743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КПК</w:t>
            </w:r>
          </w:p>
        </w:tc>
      </w:tr>
      <w:tr w:rsidR="00945E7D" w:rsidRPr="00975862" w:rsidTr="00926B5D">
        <w:tc>
          <w:tcPr>
            <w:tcW w:w="1276" w:type="dxa"/>
          </w:tcPr>
          <w:p w:rsidR="00945E7D" w:rsidRPr="00EC0217" w:rsidRDefault="00945E7D" w:rsidP="00795743">
            <w:pPr>
              <w:spacing w:after="0"/>
              <w:jc w:val="center"/>
              <w:rPr>
                <w:rFonts w:ascii="Times New Roman" w:hAnsi="Times New Roman"/>
                <w:lang w:eastAsia="ru-RU"/>
              </w:rPr>
            </w:pPr>
            <w:r w:rsidRPr="00EC0217">
              <w:rPr>
                <w:rFonts w:ascii="Times New Roman" w:hAnsi="Times New Roman"/>
                <w:lang w:eastAsia="ru-RU"/>
              </w:rPr>
              <w:t>высшая</w:t>
            </w:r>
          </w:p>
        </w:tc>
        <w:tc>
          <w:tcPr>
            <w:tcW w:w="1276" w:type="dxa"/>
          </w:tcPr>
          <w:p w:rsidR="00945E7D" w:rsidRPr="00EC0217" w:rsidRDefault="00945E7D" w:rsidP="0079574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первая</w:t>
            </w:r>
          </w:p>
        </w:tc>
        <w:tc>
          <w:tcPr>
            <w:tcW w:w="1559" w:type="dxa"/>
          </w:tcPr>
          <w:p w:rsidR="00945E7D" w:rsidRPr="00EC0217" w:rsidRDefault="00945E7D" w:rsidP="0079574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высшее</w:t>
            </w:r>
          </w:p>
          <w:p w:rsidR="00945E7D" w:rsidRPr="00EC0217" w:rsidRDefault="00945E7D" w:rsidP="00926B5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профессион.</w:t>
            </w:r>
          </w:p>
        </w:tc>
        <w:tc>
          <w:tcPr>
            <w:tcW w:w="1559" w:type="dxa"/>
          </w:tcPr>
          <w:p w:rsidR="00945E7D" w:rsidRPr="00EC0217" w:rsidRDefault="00945E7D" w:rsidP="0079574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средне-специальное</w:t>
            </w:r>
          </w:p>
        </w:tc>
        <w:tc>
          <w:tcPr>
            <w:tcW w:w="1134" w:type="dxa"/>
          </w:tcPr>
          <w:p w:rsidR="00945E7D" w:rsidRPr="00EC0217" w:rsidRDefault="00945E7D" w:rsidP="00035C7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3-</w:t>
            </w:r>
          </w:p>
          <w:p w:rsidR="00945E7D" w:rsidRPr="00EC0217" w:rsidRDefault="00945E7D" w:rsidP="00035C7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10 лет</w:t>
            </w:r>
          </w:p>
        </w:tc>
        <w:tc>
          <w:tcPr>
            <w:tcW w:w="1134" w:type="dxa"/>
          </w:tcPr>
          <w:p w:rsidR="00945E7D" w:rsidRPr="00EC0217" w:rsidRDefault="00945E7D" w:rsidP="00926B5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10 - 20 лет</w:t>
            </w:r>
          </w:p>
        </w:tc>
        <w:tc>
          <w:tcPr>
            <w:tcW w:w="851" w:type="dxa"/>
          </w:tcPr>
          <w:p w:rsidR="00945E7D" w:rsidRPr="00EC0217" w:rsidRDefault="00945E7D" w:rsidP="00926B5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20 - 30 лет</w:t>
            </w:r>
          </w:p>
        </w:tc>
        <w:tc>
          <w:tcPr>
            <w:tcW w:w="1276" w:type="dxa"/>
          </w:tcPr>
          <w:p w:rsidR="00945E7D" w:rsidRPr="00EC0217" w:rsidRDefault="00945E7D" w:rsidP="00035C7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945E7D" w:rsidRPr="00975862" w:rsidTr="00926B5D">
        <w:tc>
          <w:tcPr>
            <w:tcW w:w="1276" w:type="dxa"/>
          </w:tcPr>
          <w:p w:rsidR="00945E7D" w:rsidRPr="00EC0217" w:rsidRDefault="00945E7D" w:rsidP="0079574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EC0217">
              <w:rPr>
                <w:rFonts w:ascii="Times New Roman" w:hAnsi="Times New Roman"/>
                <w:lang w:eastAsia="ru-RU"/>
              </w:rPr>
              <w:t>62%)</w:t>
            </w:r>
          </w:p>
        </w:tc>
        <w:tc>
          <w:tcPr>
            <w:tcW w:w="1276" w:type="dxa"/>
          </w:tcPr>
          <w:p w:rsidR="00945E7D" w:rsidRPr="00EC0217" w:rsidRDefault="00945E7D" w:rsidP="00795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21%</w:t>
            </w:r>
          </w:p>
        </w:tc>
        <w:tc>
          <w:tcPr>
            <w:tcW w:w="1559" w:type="dxa"/>
          </w:tcPr>
          <w:p w:rsidR="00945E7D" w:rsidRPr="00EC0217" w:rsidRDefault="00945E7D" w:rsidP="0079574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95%</w:t>
            </w:r>
          </w:p>
        </w:tc>
        <w:tc>
          <w:tcPr>
            <w:tcW w:w="1559" w:type="dxa"/>
          </w:tcPr>
          <w:p w:rsidR="00945E7D" w:rsidRPr="00EC0217" w:rsidRDefault="00945E7D" w:rsidP="0079574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3,6%</w:t>
            </w:r>
          </w:p>
        </w:tc>
        <w:tc>
          <w:tcPr>
            <w:tcW w:w="1134" w:type="dxa"/>
          </w:tcPr>
          <w:p w:rsidR="00945E7D" w:rsidRPr="00EC0217" w:rsidRDefault="00945E7D" w:rsidP="00035C7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14,6%</w:t>
            </w:r>
          </w:p>
        </w:tc>
        <w:tc>
          <w:tcPr>
            <w:tcW w:w="1134" w:type="dxa"/>
          </w:tcPr>
          <w:p w:rsidR="00945E7D" w:rsidRPr="00EC0217" w:rsidRDefault="00945E7D" w:rsidP="00035C7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45%</w:t>
            </w:r>
          </w:p>
        </w:tc>
        <w:tc>
          <w:tcPr>
            <w:tcW w:w="851" w:type="dxa"/>
          </w:tcPr>
          <w:p w:rsidR="00945E7D" w:rsidRPr="00EC0217" w:rsidRDefault="00945E7D" w:rsidP="00035C7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40%</w:t>
            </w:r>
          </w:p>
        </w:tc>
        <w:tc>
          <w:tcPr>
            <w:tcW w:w="1276" w:type="dxa"/>
          </w:tcPr>
          <w:p w:rsidR="00945E7D" w:rsidRPr="00EC0217" w:rsidRDefault="00945E7D" w:rsidP="00035C7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945E7D" w:rsidRPr="00EC0217" w:rsidRDefault="00945E7D" w:rsidP="00DF790B">
      <w:pPr>
        <w:pStyle w:val="ListParagraph"/>
        <w:numPr>
          <w:ilvl w:val="1"/>
          <w:numId w:val="24"/>
        </w:numPr>
        <w:tabs>
          <w:tab w:val="left" w:pos="0"/>
        </w:tabs>
        <w:spacing w:after="0"/>
        <w:ind w:left="142" w:hanging="142"/>
        <w:rPr>
          <w:rFonts w:ascii="Times New Roman" w:hAnsi="Times New Roman"/>
          <w:sz w:val="24"/>
          <w:szCs w:val="24"/>
          <w:lang w:eastAsia="ru-RU"/>
        </w:rPr>
      </w:pPr>
      <w:r w:rsidRPr="00EC0217">
        <w:rPr>
          <w:rFonts w:ascii="Times New Roman" w:hAnsi="Times New Roman"/>
          <w:sz w:val="24"/>
          <w:szCs w:val="24"/>
          <w:lang w:eastAsia="ru-RU"/>
        </w:rPr>
        <w:t>Звания и награды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45"/>
        <w:gridCol w:w="1432"/>
        <w:gridCol w:w="1276"/>
        <w:gridCol w:w="1559"/>
        <w:gridCol w:w="1276"/>
        <w:gridCol w:w="1510"/>
        <w:gridCol w:w="1608"/>
      </w:tblGrid>
      <w:tr w:rsidR="00945E7D" w:rsidRPr="00975862" w:rsidTr="00C4761F">
        <w:tc>
          <w:tcPr>
            <w:tcW w:w="1545" w:type="dxa"/>
          </w:tcPr>
          <w:p w:rsidR="00945E7D" w:rsidRPr="00EC0217" w:rsidRDefault="00945E7D" w:rsidP="00447CCD">
            <w:pPr>
              <w:spacing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Медаль ордена «За заслуги перед Отечеством» </w:t>
            </w:r>
            <w:r w:rsidRPr="00EC0217">
              <w:rPr>
                <w:rFonts w:ascii="Times New Roman" w:hAnsi="Times New Roman"/>
                <w:sz w:val="20"/>
                <w:szCs w:val="20"/>
                <w:lang w:val="en-US" w:eastAsia="ru-RU"/>
              </w:rPr>
              <w:t>II</w:t>
            </w:r>
            <w:r w:rsidRPr="00EC021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степени </w:t>
            </w:r>
          </w:p>
        </w:tc>
        <w:tc>
          <w:tcPr>
            <w:tcW w:w="1432" w:type="dxa"/>
          </w:tcPr>
          <w:p w:rsidR="00945E7D" w:rsidRPr="00EC0217" w:rsidRDefault="00945E7D" w:rsidP="00447CC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sz w:val="20"/>
                <w:szCs w:val="20"/>
                <w:lang w:eastAsia="ru-RU"/>
              </w:rPr>
              <w:t>«Отличник народн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ого просвещения</w:t>
            </w:r>
            <w:r w:rsidRPr="00EC0217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276" w:type="dxa"/>
          </w:tcPr>
          <w:p w:rsidR="00945E7D" w:rsidRPr="00EC0217" w:rsidRDefault="00945E7D" w:rsidP="00447CC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sz w:val="20"/>
                <w:szCs w:val="20"/>
                <w:lang w:eastAsia="ru-RU"/>
              </w:rPr>
              <w:t>«Почетный работник общего образования РФ»</w:t>
            </w:r>
          </w:p>
        </w:tc>
        <w:tc>
          <w:tcPr>
            <w:tcW w:w="1559" w:type="dxa"/>
          </w:tcPr>
          <w:p w:rsidR="00945E7D" w:rsidRPr="00EC0217" w:rsidRDefault="00945E7D" w:rsidP="00447CC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sz w:val="20"/>
                <w:szCs w:val="20"/>
                <w:lang w:eastAsia="ru-RU"/>
              </w:rPr>
              <w:t>«Почетная грамота Минобразования и науки РФ»</w:t>
            </w:r>
          </w:p>
        </w:tc>
        <w:tc>
          <w:tcPr>
            <w:tcW w:w="1276" w:type="dxa"/>
          </w:tcPr>
          <w:p w:rsidR="00945E7D" w:rsidRPr="00EC0217" w:rsidRDefault="00945E7D" w:rsidP="00447CC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sz w:val="20"/>
                <w:szCs w:val="20"/>
                <w:lang w:eastAsia="ru-RU"/>
              </w:rPr>
              <w:t>Грант Президента РФ</w:t>
            </w:r>
          </w:p>
        </w:tc>
        <w:tc>
          <w:tcPr>
            <w:tcW w:w="1510" w:type="dxa"/>
          </w:tcPr>
          <w:p w:rsidR="00945E7D" w:rsidRPr="00EC0217" w:rsidRDefault="00945E7D" w:rsidP="00447CC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sz w:val="20"/>
                <w:szCs w:val="20"/>
                <w:lang w:eastAsia="ru-RU"/>
              </w:rPr>
              <w:t>Грант Губернатора ЯНАО</w:t>
            </w:r>
          </w:p>
        </w:tc>
        <w:tc>
          <w:tcPr>
            <w:tcW w:w="1608" w:type="dxa"/>
          </w:tcPr>
          <w:p w:rsidR="00945E7D" w:rsidRPr="00EC0217" w:rsidRDefault="00945E7D" w:rsidP="00447CC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C0217">
              <w:rPr>
                <w:rFonts w:ascii="Times New Roman" w:hAnsi="Times New Roman"/>
                <w:sz w:val="20"/>
                <w:szCs w:val="20"/>
                <w:lang w:eastAsia="ru-RU"/>
              </w:rPr>
              <w:t>Грант Главы Пуровского района</w:t>
            </w:r>
          </w:p>
        </w:tc>
      </w:tr>
      <w:tr w:rsidR="00945E7D" w:rsidRPr="00975862" w:rsidTr="00C4761F">
        <w:tc>
          <w:tcPr>
            <w:tcW w:w="1545" w:type="dxa"/>
          </w:tcPr>
          <w:p w:rsidR="00945E7D" w:rsidRPr="00EC0217" w:rsidRDefault="00945E7D" w:rsidP="00C4761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32" w:type="dxa"/>
          </w:tcPr>
          <w:p w:rsidR="00945E7D" w:rsidRPr="00EC0217" w:rsidRDefault="00945E7D" w:rsidP="00C4761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945E7D" w:rsidRPr="00EC0217" w:rsidRDefault="00945E7D" w:rsidP="00C4761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</w:tcPr>
          <w:p w:rsidR="00945E7D" w:rsidRPr="00EC0217" w:rsidRDefault="00945E7D" w:rsidP="00C4761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76" w:type="dxa"/>
          </w:tcPr>
          <w:p w:rsidR="00945E7D" w:rsidRPr="00EC0217" w:rsidRDefault="00945E7D" w:rsidP="00C4761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10" w:type="dxa"/>
          </w:tcPr>
          <w:p w:rsidR="00945E7D" w:rsidRPr="00EC0217" w:rsidRDefault="00945E7D" w:rsidP="00C4761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08" w:type="dxa"/>
          </w:tcPr>
          <w:p w:rsidR="00945E7D" w:rsidRPr="00EC0217" w:rsidRDefault="00945E7D" w:rsidP="00C4761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C0217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</w:tr>
    </w:tbl>
    <w:p w:rsidR="00945E7D" w:rsidRDefault="00945E7D" w:rsidP="00926B5D">
      <w:pPr>
        <w:pStyle w:val="a1"/>
        <w:shd w:val="clear" w:color="auto" w:fill="auto"/>
        <w:spacing w:line="230" w:lineRule="exact"/>
        <w:rPr>
          <w:rStyle w:val="Heading2Char"/>
          <w:rFonts w:ascii="Times New Roman" w:hAnsi="Times New Roman"/>
          <w:bCs w:val="0"/>
          <w:color w:val="0000CC"/>
          <w:sz w:val="28"/>
          <w:szCs w:val="28"/>
          <w:u w:val="single"/>
        </w:rPr>
      </w:pPr>
    </w:p>
    <w:p w:rsidR="00945E7D" w:rsidRPr="00EC0217" w:rsidRDefault="00945E7D" w:rsidP="00D2120A">
      <w:pPr>
        <w:pStyle w:val="a1"/>
        <w:numPr>
          <w:ilvl w:val="1"/>
          <w:numId w:val="92"/>
        </w:numPr>
        <w:shd w:val="clear" w:color="auto" w:fill="auto"/>
        <w:spacing w:line="230" w:lineRule="exact"/>
        <w:rPr>
          <w:rStyle w:val="Heading2Char"/>
          <w:rFonts w:ascii="Times New Roman" w:hAnsi="Times New Roman"/>
          <w:bCs w:val="0"/>
          <w:color w:val="auto"/>
          <w:sz w:val="28"/>
          <w:szCs w:val="28"/>
          <w:u w:val="single"/>
        </w:rPr>
      </w:pPr>
      <w:r w:rsidRPr="00EC0217">
        <w:rPr>
          <w:rStyle w:val="Heading2Char"/>
          <w:rFonts w:ascii="Times New Roman" w:hAnsi="Times New Roman"/>
          <w:bCs w:val="0"/>
          <w:color w:val="auto"/>
          <w:sz w:val="28"/>
          <w:szCs w:val="28"/>
          <w:u w:val="single"/>
        </w:rPr>
        <w:t>Материально- техническое обеспечение</w:t>
      </w:r>
    </w:p>
    <w:p w:rsidR="00945E7D" w:rsidRPr="00BE72E2" w:rsidRDefault="00945E7D" w:rsidP="00926B5D">
      <w:pPr>
        <w:spacing w:after="0" w:line="240" w:lineRule="auto"/>
        <w:ind w:firstLine="284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EC0217">
        <w:rPr>
          <w:rFonts w:ascii="Times New Roman" w:hAnsi="Times New Roman"/>
          <w:sz w:val="28"/>
          <w:szCs w:val="28"/>
        </w:rPr>
        <w:t xml:space="preserve">На сегодняшний день эффективно работают </w:t>
      </w:r>
      <w:r w:rsidRPr="00786DA6">
        <w:rPr>
          <w:rFonts w:ascii="Times New Roman" w:hAnsi="Times New Roman"/>
          <w:sz w:val="28"/>
          <w:szCs w:val="28"/>
        </w:rPr>
        <w:t>стационарные</w:t>
      </w:r>
      <w:r w:rsidRPr="00EC0217">
        <w:rPr>
          <w:rFonts w:ascii="Times New Roman" w:hAnsi="Times New Roman"/>
          <w:sz w:val="28"/>
          <w:szCs w:val="28"/>
        </w:rPr>
        <w:t xml:space="preserve"> и мобильные компьютерные классы с подключенным выходом в сеть Интернет, создана локальная компьютерная сеть, позволяющая эффективно использовать информационные материалы по всем предметам, активно используются мультимедийные установки, все учебные кабинеты оснащены компьютерами с выходом в интернет. В школе имеется полный комплект мультимедийного обеспечения по каждому </w:t>
      </w:r>
      <w:r w:rsidRPr="00786DA6">
        <w:rPr>
          <w:rFonts w:ascii="Times New Roman" w:hAnsi="Times New Roman"/>
          <w:sz w:val="28"/>
          <w:szCs w:val="28"/>
        </w:rPr>
        <w:t>предмету -</w:t>
      </w:r>
      <w:r w:rsidRPr="00EC0217">
        <w:rPr>
          <w:rFonts w:ascii="Times New Roman" w:hAnsi="Times New Roman"/>
          <w:sz w:val="28"/>
          <w:szCs w:val="28"/>
        </w:rPr>
        <w:t xml:space="preserve"> школьная медиатека. Техническое обеспечение представлено в </w:t>
      </w:r>
      <w:r w:rsidRPr="00BE72E2">
        <w:rPr>
          <w:rFonts w:ascii="Times New Roman" w:hAnsi="Times New Roman"/>
          <w:b/>
          <w:sz w:val="28"/>
          <w:szCs w:val="28"/>
          <w:u w:val="single"/>
        </w:rPr>
        <w:t>Приложении №2.</w:t>
      </w:r>
    </w:p>
    <w:p w:rsidR="00945E7D" w:rsidRPr="00447CCD" w:rsidRDefault="00945E7D" w:rsidP="00920331">
      <w:pPr>
        <w:pStyle w:val="a1"/>
        <w:shd w:val="clear" w:color="auto" w:fill="auto"/>
        <w:spacing w:line="230" w:lineRule="exact"/>
        <w:rPr>
          <w:rStyle w:val="Heading2Char"/>
          <w:rFonts w:ascii="Times New Roman" w:hAnsi="Times New Roman"/>
          <w:b w:val="0"/>
          <w:bCs w:val="0"/>
          <w:color w:val="0000CC"/>
          <w:sz w:val="24"/>
          <w:szCs w:val="24"/>
        </w:rPr>
      </w:pPr>
    </w:p>
    <w:p w:rsidR="00945E7D" w:rsidRPr="00EC0217" w:rsidRDefault="00945E7D" w:rsidP="00D2120A">
      <w:pPr>
        <w:pStyle w:val="a1"/>
        <w:numPr>
          <w:ilvl w:val="0"/>
          <w:numId w:val="1"/>
        </w:numPr>
        <w:shd w:val="clear" w:color="auto" w:fill="auto"/>
        <w:spacing w:line="240" w:lineRule="auto"/>
        <w:ind w:left="426" w:hanging="426"/>
        <w:jc w:val="both"/>
        <w:rPr>
          <w:rStyle w:val="Heading2Char"/>
          <w:rFonts w:ascii="Times New Roman" w:hAnsi="Times New Roman"/>
          <w:b w:val="0"/>
          <w:bCs w:val="0"/>
          <w:color w:val="auto"/>
          <w:sz w:val="28"/>
          <w:szCs w:val="28"/>
        </w:rPr>
      </w:pPr>
      <w:r w:rsidRPr="00EC0217">
        <w:rPr>
          <w:rStyle w:val="Heading2Char"/>
          <w:rFonts w:ascii="Times New Roman" w:hAnsi="Times New Roman"/>
          <w:color w:val="auto"/>
          <w:sz w:val="28"/>
          <w:szCs w:val="28"/>
        </w:rPr>
        <w:t xml:space="preserve">ОЖИДАЕМЫЕ РЕЗУЛЬТАТЫ РЕАЛИЗАЦИИ ПРОЕКТА </w:t>
      </w:r>
    </w:p>
    <w:p w:rsidR="00945E7D" w:rsidRDefault="00945E7D" w:rsidP="00160B33">
      <w:pPr>
        <w:pStyle w:val="a1"/>
        <w:shd w:val="clear" w:color="auto" w:fill="auto"/>
        <w:spacing w:line="240" w:lineRule="auto"/>
        <w:ind w:firstLine="708"/>
        <w:jc w:val="both"/>
        <w:rPr>
          <w:rStyle w:val="FontStyle56"/>
          <w:sz w:val="28"/>
          <w:szCs w:val="28"/>
        </w:rPr>
      </w:pPr>
      <w:r w:rsidRPr="00EC0217">
        <w:rPr>
          <w:sz w:val="28"/>
          <w:szCs w:val="28"/>
        </w:rPr>
        <w:t xml:space="preserve">Инновационный потенциал проекта состоит в его востребованности и реалистичности, а также непосредственном влиянии на формирование всесторонне развитой личности, адаптированной к жизни в современном, постоянно изменяющемся обществе и развитие образовательного процесса в целом. </w:t>
      </w:r>
      <w:r w:rsidRPr="00EC0217">
        <w:rPr>
          <w:rStyle w:val="FontStyle56"/>
          <w:sz w:val="28"/>
          <w:szCs w:val="28"/>
        </w:rPr>
        <w:t>Реализация проекта позволит достигнуть следующих результатов:</w:t>
      </w:r>
    </w:p>
    <w:p w:rsidR="00945E7D" w:rsidRPr="007443BC" w:rsidRDefault="00945E7D" w:rsidP="007443BC">
      <w:pPr>
        <w:pStyle w:val="ListParagraph"/>
        <w:numPr>
          <w:ilvl w:val="1"/>
          <w:numId w:val="1"/>
        </w:numPr>
        <w:suppressAutoHyphens/>
        <w:snapToGri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Качественные результаты:</w:t>
      </w:r>
    </w:p>
    <w:p w:rsidR="00945E7D" w:rsidRPr="007443BC" w:rsidRDefault="00945E7D" w:rsidP="007443BC">
      <w:pPr>
        <w:pStyle w:val="ListParagraph"/>
        <w:suppressAutoHyphens/>
        <w:snapToGrid w:val="0"/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ar-SA"/>
        </w:rPr>
      </w:pPr>
      <w:r w:rsidRPr="007443BC">
        <w:rPr>
          <w:rFonts w:ascii="Times New Roman" w:hAnsi="Times New Roman"/>
          <w:b/>
          <w:sz w:val="28"/>
          <w:szCs w:val="28"/>
          <w:lang w:eastAsia="ar-SA"/>
        </w:rPr>
        <w:t>Для школы в целом:</w:t>
      </w:r>
    </w:p>
    <w:p w:rsidR="00945E7D" w:rsidRPr="00160B33" w:rsidRDefault="00945E7D" w:rsidP="00D2120A">
      <w:pPr>
        <w:pStyle w:val="ListParagraph"/>
        <w:numPr>
          <w:ilvl w:val="0"/>
          <w:numId w:val="51"/>
        </w:numPr>
        <w:suppressAutoHyphens/>
        <w:snapToGrid w:val="0"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ar-SA"/>
        </w:rPr>
      </w:pPr>
      <w:r w:rsidRPr="00160B33">
        <w:rPr>
          <w:rFonts w:ascii="Times New Roman" w:hAnsi="Times New Roman"/>
          <w:sz w:val="28"/>
          <w:szCs w:val="28"/>
          <w:lang w:eastAsia="ar-SA"/>
        </w:rPr>
        <w:t xml:space="preserve">новый шаг в формирование высокотехнологичной цифровой образовательной среды, </w:t>
      </w:r>
    </w:p>
    <w:p w:rsidR="00945E7D" w:rsidRPr="00160B33" w:rsidRDefault="00945E7D" w:rsidP="00D2120A">
      <w:pPr>
        <w:pStyle w:val="ListParagraph"/>
        <w:numPr>
          <w:ilvl w:val="0"/>
          <w:numId w:val="51"/>
        </w:numPr>
        <w:suppressAutoHyphens/>
        <w:snapToGrid w:val="0"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ar-SA"/>
        </w:rPr>
      </w:pPr>
      <w:r w:rsidRPr="00160B33">
        <w:rPr>
          <w:rFonts w:ascii="Times New Roman" w:hAnsi="Times New Roman"/>
          <w:sz w:val="28"/>
          <w:szCs w:val="28"/>
          <w:lang w:eastAsia="ar-SA"/>
        </w:rPr>
        <w:t>возможность улучшить условия обучения, сохранения здоровья обучающихся;</w:t>
      </w:r>
    </w:p>
    <w:p w:rsidR="00945E7D" w:rsidRPr="00160B33" w:rsidRDefault="00945E7D" w:rsidP="00D2120A">
      <w:pPr>
        <w:pStyle w:val="ListParagraph"/>
        <w:numPr>
          <w:ilvl w:val="0"/>
          <w:numId w:val="51"/>
        </w:numPr>
        <w:suppressAutoHyphens/>
        <w:snapToGrid w:val="0"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ar-SA"/>
        </w:rPr>
      </w:pPr>
      <w:r w:rsidRPr="00160B33">
        <w:rPr>
          <w:rFonts w:ascii="Times New Roman" w:hAnsi="Times New Roman"/>
          <w:sz w:val="28"/>
          <w:szCs w:val="28"/>
        </w:rPr>
        <w:t>повышение процента высококвалифицированных педагогических кадров, отвечающих современным требованиям (цифровые и ИК-компетенции);</w:t>
      </w:r>
    </w:p>
    <w:p w:rsidR="00945E7D" w:rsidRPr="00160B33" w:rsidRDefault="00945E7D" w:rsidP="00D2120A">
      <w:pPr>
        <w:numPr>
          <w:ilvl w:val="0"/>
          <w:numId w:val="39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</w:rPr>
        <w:t>повышение качества преподавания предметов с использованием цифровых и  ИК-технологий;</w:t>
      </w:r>
    </w:p>
    <w:p w:rsidR="00945E7D" w:rsidRPr="00160B33" w:rsidRDefault="00945E7D" w:rsidP="00D2120A">
      <w:pPr>
        <w:numPr>
          <w:ilvl w:val="0"/>
          <w:numId w:val="39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</w:rPr>
        <w:t>активное использование цифровых и ИК- технологий, компьютерных и мультимедийных продуктов во всех сферах деятельности образовательного учреждения (учебный процесс, управленческая деятельность, воспитательная работа) и др.;</w:t>
      </w:r>
    </w:p>
    <w:p w:rsidR="00945E7D" w:rsidRPr="00160B33" w:rsidRDefault="00945E7D" w:rsidP="00D2120A">
      <w:pPr>
        <w:numPr>
          <w:ilvl w:val="0"/>
          <w:numId w:val="39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</w:rPr>
        <w:t xml:space="preserve">автоматизация документооборота в части аналитических справок, отчетов и т.д. </w:t>
      </w:r>
    </w:p>
    <w:p w:rsidR="00945E7D" w:rsidRPr="00160B33" w:rsidRDefault="00945E7D" w:rsidP="00D2120A">
      <w:pPr>
        <w:numPr>
          <w:ilvl w:val="0"/>
          <w:numId w:val="39"/>
        </w:numPr>
        <w:spacing w:after="0" w:line="240" w:lineRule="auto"/>
        <w:ind w:left="284" w:hanging="284"/>
        <w:jc w:val="both"/>
        <w:rPr>
          <w:rStyle w:val="FontStyle56"/>
          <w:sz w:val="28"/>
          <w:szCs w:val="28"/>
        </w:rPr>
      </w:pPr>
      <w:r w:rsidRPr="00160B33">
        <w:rPr>
          <w:rStyle w:val="FontStyle56"/>
          <w:sz w:val="28"/>
          <w:szCs w:val="28"/>
        </w:rPr>
        <w:t xml:space="preserve">предоставление возможности всем участникам образовательного процесса использовать образовательные ресурсы школьной и глобальной информационных сетей, принимать активное участие в интернет- проектах: конкурсах, викторинах, олимпиадах, конференциях, форумах; </w:t>
      </w:r>
    </w:p>
    <w:p w:rsidR="00945E7D" w:rsidRPr="00160B33" w:rsidRDefault="00945E7D" w:rsidP="00D2120A">
      <w:pPr>
        <w:numPr>
          <w:ilvl w:val="0"/>
          <w:numId w:val="39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Style w:val="FontStyle56"/>
          <w:sz w:val="28"/>
          <w:szCs w:val="28"/>
        </w:rPr>
        <w:t>повышение рейтинга и престижа школы, удовлетворенность деятельностью школы всеми участниками образовательного процесса.</w:t>
      </w:r>
    </w:p>
    <w:p w:rsidR="00945E7D" w:rsidRPr="00160B33" w:rsidRDefault="00945E7D" w:rsidP="00160B3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160B33">
        <w:rPr>
          <w:rFonts w:ascii="Times New Roman" w:hAnsi="Times New Roman"/>
          <w:b/>
          <w:sz w:val="28"/>
          <w:szCs w:val="28"/>
          <w:lang w:eastAsia="ar-SA"/>
        </w:rPr>
        <w:t>Для учеников:</w:t>
      </w:r>
    </w:p>
    <w:p w:rsidR="00945E7D" w:rsidRPr="00160B33" w:rsidRDefault="00945E7D" w:rsidP="00D2120A">
      <w:pPr>
        <w:pStyle w:val="ListParagraph"/>
        <w:numPr>
          <w:ilvl w:val="0"/>
          <w:numId w:val="52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</w:rPr>
        <w:t>достижение высокого уровня информационной культуры (цифровые и ИК-компетенции);</w:t>
      </w:r>
    </w:p>
    <w:p w:rsidR="00945E7D" w:rsidRPr="00160B33" w:rsidRDefault="00945E7D" w:rsidP="00D2120A">
      <w:pPr>
        <w:pStyle w:val="ListParagraph"/>
        <w:numPr>
          <w:ilvl w:val="0"/>
          <w:numId w:val="52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  <w:lang w:eastAsia="ar-SA"/>
        </w:rPr>
        <w:t xml:space="preserve">возможность выбора форм обучения (особенно актуально для детей с ОВЗ): </w:t>
      </w:r>
      <w:r w:rsidRPr="00160B33">
        <w:rPr>
          <w:rFonts w:ascii="Times New Roman" w:hAnsi="Times New Roman"/>
          <w:sz w:val="28"/>
          <w:szCs w:val="28"/>
          <w:lang w:val="en-US" w:eastAsia="ar-SA"/>
        </w:rPr>
        <w:t>online</w:t>
      </w:r>
      <w:r w:rsidRPr="00160B33">
        <w:rPr>
          <w:rFonts w:ascii="Times New Roman" w:hAnsi="Times New Roman"/>
          <w:sz w:val="28"/>
          <w:szCs w:val="28"/>
          <w:lang w:eastAsia="ar-SA"/>
        </w:rPr>
        <w:t xml:space="preserve">- консультации, дистанционное обучение, </w:t>
      </w:r>
      <w:r w:rsidRPr="00160B33">
        <w:rPr>
          <w:rFonts w:ascii="Times New Roman" w:hAnsi="Times New Roman"/>
          <w:sz w:val="28"/>
          <w:szCs w:val="28"/>
          <w:lang w:val="en-US" w:eastAsia="ar-SA"/>
        </w:rPr>
        <w:t>online</w:t>
      </w:r>
      <w:r w:rsidRPr="00160B33">
        <w:rPr>
          <w:rFonts w:ascii="Times New Roman" w:hAnsi="Times New Roman"/>
          <w:sz w:val="28"/>
          <w:szCs w:val="28"/>
          <w:lang w:eastAsia="ar-SA"/>
        </w:rPr>
        <w:t xml:space="preserve">- подготовка к ГИА  и т.д.  </w:t>
      </w:r>
    </w:p>
    <w:p w:rsidR="00945E7D" w:rsidRPr="00160B33" w:rsidRDefault="00945E7D" w:rsidP="00D2120A">
      <w:pPr>
        <w:pStyle w:val="ListParagraph"/>
        <w:numPr>
          <w:ilvl w:val="0"/>
          <w:numId w:val="52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  <w:lang w:eastAsia="ar-SA"/>
        </w:rPr>
        <w:t xml:space="preserve">широкие возможности самореализации через проектно- исследовательскую деятельность в высокотехнологичной среде: олимпиады, конкурсы, </w:t>
      </w:r>
      <w:r>
        <w:rPr>
          <w:rFonts w:ascii="Times New Roman" w:hAnsi="Times New Roman"/>
          <w:sz w:val="28"/>
          <w:szCs w:val="28"/>
          <w:lang w:eastAsia="ar-SA"/>
        </w:rPr>
        <w:t>НПК</w:t>
      </w:r>
      <w:r w:rsidRPr="00160B33">
        <w:rPr>
          <w:rFonts w:ascii="Times New Roman" w:hAnsi="Times New Roman"/>
          <w:sz w:val="28"/>
          <w:szCs w:val="28"/>
          <w:lang w:eastAsia="ar-SA"/>
        </w:rPr>
        <w:t>;</w:t>
      </w:r>
    </w:p>
    <w:p w:rsidR="00945E7D" w:rsidRPr="00160B33" w:rsidRDefault="00945E7D" w:rsidP="00D2120A">
      <w:pPr>
        <w:pStyle w:val="ListParagraph"/>
        <w:numPr>
          <w:ilvl w:val="0"/>
          <w:numId w:val="52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  <w:lang w:eastAsia="ru-RU"/>
        </w:rPr>
        <w:t xml:space="preserve">снижение веса  портфеля учащегося, </w:t>
      </w:r>
    </w:p>
    <w:p w:rsidR="00945E7D" w:rsidRPr="00160B33" w:rsidRDefault="00945E7D" w:rsidP="00D2120A">
      <w:pPr>
        <w:pStyle w:val="ListParagraph"/>
        <w:numPr>
          <w:ilvl w:val="0"/>
          <w:numId w:val="52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  <w:lang w:eastAsia="ru-RU"/>
        </w:rPr>
        <w:t>реализация своего потенциала учащимися разного уровня подготовки и темперамента.</w:t>
      </w:r>
    </w:p>
    <w:p w:rsidR="00945E7D" w:rsidRPr="00160B33" w:rsidRDefault="00945E7D" w:rsidP="00160B33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160B33">
        <w:rPr>
          <w:rFonts w:ascii="Times New Roman" w:hAnsi="Times New Roman"/>
          <w:b/>
          <w:sz w:val="28"/>
          <w:szCs w:val="28"/>
          <w:lang w:eastAsia="ar-SA"/>
        </w:rPr>
        <w:t>Для родителей:</w:t>
      </w:r>
    </w:p>
    <w:p w:rsidR="00945E7D" w:rsidRPr="00160B33" w:rsidRDefault="00945E7D" w:rsidP="00D2120A">
      <w:pPr>
        <w:pStyle w:val="ListParagraph"/>
        <w:numPr>
          <w:ilvl w:val="0"/>
          <w:numId w:val="53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0B33">
        <w:rPr>
          <w:rFonts w:ascii="Times New Roman" w:hAnsi="Times New Roman"/>
          <w:sz w:val="28"/>
          <w:szCs w:val="28"/>
          <w:lang w:eastAsia="ar-SA"/>
        </w:rPr>
        <w:t xml:space="preserve">личностный рост детей, </w:t>
      </w:r>
    </w:p>
    <w:p w:rsidR="00945E7D" w:rsidRPr="00160B33" w:rsidRDefault="00945E7D" w:rsidP="00D2120A">
      <w:pPr>
        <w:pStyle w:val="ListParagraph"/>
        <w:numPr>
          <w:ilvl w:val="0"/>
          <w:numId w:val="53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0B33">
        <w:rPr>
          <w:rFonts w:ascii="Times New Roman" w:hAnsi="Times New Roman"/>
          <w:sz w:val="28"/>
          <w:szCs w:val="28"/>
          <w:lang w:eastAsia="ru-RU"/>
        </w:rPr>
        <w:t xml:space="preserve">осознанный выбор формы обучения для своего ребёнка и учебного заведения; </w:t>
      </w:r>
    </w:p>
    <w:p w:rsidR="00945E7D" w:rsidRPr="00160B33" w:rsidRDefault="00945E7D" w:rsidP="00D2120A">
      <w:pPr>
        <w:pStyle w:val="ListParagraph"/>
        <w:numPr>
          <w:ilvl w:val="0"/>
          <w:numId w:val="53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0B33">
        <w:rPr>
          <w:rFonts w:ascii="Times New Roman" w:hAnsi="Times New Roman"/>
          <w:sz w:val="28"/>
          <w:szCs w:val="28"/>
          <w:lang w:eastAsia="ru-RU"/>
        </w:rPr>
        <w:t xml:space="preserve">своевременное получение информации, касающейся его посещаемости и успеваемости, </w:t>
      </w:r>
    </w:p>
    <w:p w:rsidR="00945E7D" w:rsidRPr="00160B33" w:rsidRDefault="00945E7D" w:rsidP="00D2120A">
      <w:pPr>
        <w:pStyle w:val="ListParagraph"/>
        <w:numPr>
          <w:ilvl w:val="0"/>
          <w:numId w:val="53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0B33">
        <w:rPr>
          <w:rFonts w:ascii="Times New Roman" w:hAnsi="Times New Roman"/>
          <w:sz w:val="28"/>
          <w:szCs w:val="28"/>
          <w:lang w:eastAsia="ru-RU"/>
        </w:rPr>
        <w:t xml:space="preserve">интерактивное взаимодействие с педагогами, административными работниками; </w:t>
      </w:r>
    </w:p>
    <w:p w:rsidR="00945E7D" w:rsidRPr="00160B33" w:rsidRDefault="00945E7D" w:rsidP="00D2120A">
      <w:pPr>
        <w:pStyle w:val="ListParagraph"/>
        <w:numPr>
          <w:ilvl w:val="0"/>
          <w:numId w:val="53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0B33">
        <w:rPr>
          <w:rFonts w:ascii="Times New Roman" w:hAnsi="Times New Roman"/>
          <w:sz w:val="28"/>
          <w:szCs w:val="28"/>
          <w:lang w:eastAsia="ru-RU"/>
        </w:rPr>
        <w:t xml:space="preserve">привитие навыков безопасного поведения в Сети Интернет, </w:t>
      </w:r>
    </w:p>
    <w:p w:rsidR="00945E7D" w:rsidRPr="00160B33" w:rsidRDefault="00945E7D" w:rsidP="00D2120A">
      <w:pPr>
        <w:pStyle w:val="ListParagraph"/>
        <w:numPr>
          <w:ilvl w:val="0"/>
          <w:numId w:val="53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0B33">
        <w:rPr>
          <w:rFonts w:ascii="Times New Roman" w:hAnsi="Times New Roman"/>
          <w:sz w:val="28"/>
          <w:szCs w:val="28"/>
          <w:lang w:eastAsia="ru-RU"/>
        </w:rPr>
        <w:t>оказание ребенку помощи в организации обучения и досуга.</w:t>
      </w:r>
    </w:p>
    <w:p w:rsidR="00945E7D" w:rsidRPr="00160B33" w:rsidRDefault="00945E7D" w:rsidP="00160B33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160B33">
        <w:rPr>
          <w:rFonts w:ascii="Times New Roman" w:hAnsi="Times New Roman"/>
          <w:b/>
          <w:sz w:val="28"/>
          <w:szCs w:val="28"/>
          <w:lang w:eastAsia="ar-SA"/>
        </w:rPr>
        <w:t>Для педагогов:</w:t>
      </w:r>
    </w:p>
    <w:p w:rsidR="00945E7D" w:rsidRPr="00160B33" w:rsidRDefault="00945E7D" w:rsidP="00D2120A">
      <w:pPr>
        <w:pStyle w:val="ListParagraph"/>
        <w:numPr>
          <w:ilvl w:val="0"/>
          <w:numId w:val="54"/>
        </w:numPr>
        <w:suppressAutoHyphens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ar-SA"/>
        </w:rPr>
      </w:pPr>
      <w:r w:rsidRPr="00160B33">
        <w:rPr>
          <w:rFonts w:ascii="Times New Roman" w:hAnsi="Times New Roman"/>
          <w:sz w:val="28"/>
          <w:szCs w:val="28"/>
          <w:lang w:eastAsia="ar-SA"/>
        </w:rPr>
        <w:t xml:space="preserve">повышение научно-технологического, научно-методического уровня преподавания </w:t>
      </w:r>
      <w:r w:rsidRPr="00160B33">
        <w:rPr>
          <w:rFonts w:ascii="Times New Roman" w:hAnsi="Times New Roman"/>
          <w:sz w:val="28"/>
          <w:szCs w:val="28"/>
        </w:rPr>
        <w:t>(цифровые и ИК- компетенции</w:t>
      </w:r>
      <w:r w:rsidRPr="00160B33">
        <w:rPr>
          <w:rFonts w:ascii="Times New Roman" w:hAnsi="Times New Roman"/>
          <w:sz w:val="28"/>
          <w:szCs w:val="28"/>
          <w:lang w:eastAsia="ar-SA"/>
        </w:rPr>
        <w:t xml:space="preserve">); </w:t>
      </w:r>
    </w:p>
    <w:p w:rsidR="00945E7D" w:rsidRPr="00160B33" w:rsidRDefault="00945E7D" w:rsidP="00D2120A">
      <w:pPr>
        <w:numPr>
          <w:ilvl w:val="0"/>
          <w:numId w:val="39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</w:rPr>
        <w:t>активное участие педагогов в проведении научно- практических и  методических семинаров  с обобщением опыта по использованию цифровых и ИК технологий в образовательной деятельности;</w:t>
      </w:r>
    </w:p>
    <w:p w:rsidR="00945E7D" w:rsidRPr="00160B33" w:rsidRDefault="00945E7D" w:rsidP="00D2120A">
      <w:pPr>
        <w:numPr>
          <w:ilvl w:val="0"/>
          <w:numId w:val="39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</w:rPr>
        <w:t xml:space="preserve"> достижение высокого уровня информационной культуры;</w:t>
      </w:r>
    </w:p>
    <w:p w:rsidR="00945E7D" w:rsidRPr="00160B33" w:rsidRDefault="00945E7D" w:rsidP="00D2120A">
      <w:pPr>
        <w:numPr>
          <w:ilvl w:val="0"/>
          <w:numId w:val="39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  <w:lang w:eastAsia="ru-RU"/>
        </w:rPr>
        <w:t>интерактивное взаимодействие с коллегами, родителями, учениками и административными работниками для освоения опыта педагогического сообщества, осуществления диссеминации собственного;</w:t>
      </w:r>
    </w:p>
    <w:p w:rsidR="00945E7D" w:rsidRPr="00944ECE" w:rsidRDefault="00945E7D" w:rsidP="00D2120A">
      <w:pPr>
        <w:numPr>
          <w:ilvl w:val="0"/>
          <w:numId w:val="39"/>
        </w:numPr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60B33">
        <w:rPr>
          <w:rFonts w:ascii="Times New Roman" w:hAnsi="Times New Roman"/>
          <w:sz w:val="28"/>
          <w:szCs w:val="28"/>
          <w:lang w:eastAsia="ru-RU"/>
        </w:rPr>
        <w:t>мотивация себя и ученика к творческому развитию и профессиональному росту в области цифровых и ИК</w:t>
      </w:r>
      <w:r w:rsidRPr="00944ECE">
        <w:rPr>
          <w:rFonts w:ascii="Times New Roman" w:hAnsi="Times New Roman"/>
          <w:sz w:val="28"/>
          <w:szCs w:val="28"/>
          <w:lang w:eastAsia="ru-RU"/>
        </w:rPr>
        <w:t>-</w:t>
      </w:r>
      <w:r w:rsidRPr="00160B33">
        <w:rPr>
          <w:rFonts w:ascii="Times New Roman" w:hAnsi="Times New Roman"/>
          <w:sz w:val="28"/>
          <w:szCs w:val="28"/>
          <w:lang w:eastAsia="ru-RU"/>
        </w:rPr>
        <w:t xml:space="preserve"> технологиях.</w:t>
      </w:r>
    </w:p>
    <w:p w:rsidR="00945E7D" w:rsidRPr="00683580" w:rsidRDefault="00945E7D" w:rsidP="00944ECE">
      <w:pPr>
        <w:pStyle w:val="a1"/>
        <w:shd w:val="clear" w:color="auto" w:fill="auto"/>
        <w:spacing w:line="240" w:lineRule="auto"/>
        <w:ind w:firstLine="709"/>
        <w:jc w:val="both"/>
        <w:rPr>
          <w:sz w:val="28"/>
          <w:szCs w:val="28"/>
        </w:rPr>
      </w:pPr>
      <w:r w:rsidRPr="00683580">
        <w:rPr>
          <w:sz w:val="28"/>
          <w:szCs w:val="28"/>
        </w:rPr>
        <w:t>В ходе реализации проекта будут разработаны:</w:t>
      </w:r>
    </w:p>
    <w:p w:rsidR="00945E7D" w:rsidRPr="00786DA6" w:rsidRDefault="00945E7D" w:rsidP="00944ECE">
      <w:pPr>
        <w:pStyle w:val="52"/>
        <w:numPr>
          <w:ilvl w:val="0"/>
          <w:numId w:val="33"/>
        </w:numPr>
        <w:shd w:val="clear" w:color="auto" w:fill="auto"/>
        <w:tabs>
          <w:tab w:val="left" w:pos="284"/>
        </w:tabs>
        <w:spacing w:line="240" w:lineRule="auto"/>
        <w:ind w:left="284" w:hanging="284"/>
        <w:rPr>
          <w:color w:val="auto"/>
          <w:sz w:val="28"/>
          <w:szCs w:val="28"/>
        </w:rPr>
      </w:pPr>
      <w:r w:rsidRPr="00683580">
        <w:rPr>
          <w:color w:val="auto"/>
          <w:sz w:val="28"/>
          <w:szCs w:val="28"/>
        </w:rPr>
        <w:t>рекомендации для руководителей ОУ и методистов по внедрению цифровых инструментов</w:t>
      </w:r>
      <w:r w:rsidRPr="00683580">
        <w:rPr>
          <w:color w:val="auto"/>
          <w:sz w:val="28"/>
          <w:szCs w:val="28"/>
        </w:rPr>
        <w:tab/>
        <w:t>учебной</w:t>
      </w:r>
      <w:r w:rsidRPr="00683580">
        <w:rPr>
          <w:color w:val="auto"/>
          <w:sz w:val="28"/>
          <w:szCs w:val="28"/>
        </w:rPr>
        <w:tab/>
        <w:t>деятельности</w:t>
      </w:r>
      <w:r w:rsidRPr="00683580">
        <w:rPr>
          <w:color w:val="auto"/>
          <w:sz w:val="28"/>
          <w:szCs w:val="28"/>
        </w:rPr>
        <w:tab/>
        <w:t>и</w:t>
      </w:r>
      <w:r w:rsidRPr="00683580">
        <w:rPr>
          <w:color w:val="auto"/>
          <w:sz w:val="28"/>
          <w:szCs w:val="28"/>
        </w:rPr>
        <w:tab/>
        <w:t>включению</w:t>
      </w:r>
      <w:r>
        <w:rPr>
          <w:color w:val="auto"/>
          <w:sz w:val="28"/>
          <w:szCs w:val="28"/>
        </w:rPr>
        <w:t xml:space="preserve"> </w:t>
      </w:r>
      <w:r w:rsidRPr="00683580">
        <w:rPr>
          <w:color w:val="auto"/>
          <w:sz w:val="28"/>
          <w:szCs w:val="28"/>
        </w:rPr>
        <w:tab/>
        <w:t xml:space="preserve">их </w:t>
      </w:r>
      <w:r>
        <w:rPr>
          <w:color w:val="auto"/>
          <w:sz w:val="28"/>
          <w:szCs w:val="28"/>
        </w:rPr>
        <w:t xml:space="preserve">в </w:t>
      </w:r>
      <w:r w:rsidRPr="00786DA6">
        <w:rPr>
          <w:color w:val="auto"/>
          <w:sz w:val="28"/>
          <w:szCs w:val="28"/>
        </w:rPr>
        <w:t>информационную среду образовательного учреждения;</w:t>
      </w:r>
    </w:p>
    <w:p w:rsidR="00945E7D" w:rsidRPr="00683580" w:rsidRDefault="00945E7D" w:rsidP="00944ECE">
      <w:pPr>
        <w:pStyle w:val="52"/>
        <w:numPr>
          <w:ilvl w:val="0"/>
          <w:numId w:val="33"/>
        </w:numPr>
        <w:shd w:val="clear" w:color="auto" w:fill="auto"/>
        <w:tabs>
          <w:tab w:val="left" w:pos="284"/>
        </w:tabs>
        <w:spacing w:line="240" w:lineRule="auto"/>
        <w:ind w:left="284" w:hanging="284"/>
        <w:rPr>
          <w:color w:val="auto"/>
          <w:sz w:val="28"/>
          <w:szCs w:val="28"/>
        </w:rPr>
      </w:pPr>
      <w:r w:rsidRPr="00683580">
        <w:rPr>
          <w:color w:val="auto"/>
          <w:sz w:val="28"/>
          <w:szCs w:val="28"/>
        </w:rPr>
        <w:t>критерии оценки цифрового пространства образовательного учреждения;</w:t>
      </w:r>
    </w:p>
    <w:p w:rsidR="00945E7D" w:rsidRPr="00683580" w:rsidRDefault="00945E7D" w:rsidP="00944ECE">
      <w:pPr>
        <w:pStyle w:val="52"/>
        <w:numPr>
          <w:ilvl w:val="0"/>
          <w:numId w:val="33"/>
        </w:numPr>
        <w:shd w:val="clear" w:color="auto" w:fill="auto"/>
        <w:tabs>
          <w:tab w:val="left" w:pos="284"/>
        </w:tabs>
        <w:spacing w:line="240" w:lineRule="auto"/>
        <w:ind w:left="284" w:hanging="284"/>
        <w:rPr>
          <w:color w:val="auto"/>
          <w:sz w:val="28"/>
          <w:szCs w:val="28"/>
        </w:rPr>
      </w:pPr>
      <w:r w:rsidRPr="00683580">
        <w:rPr>
          <w:color w:val="auto"/>
          <w:sz w:val="28"/>
          <w:szCs w:val="28"/>
        </w:rPr>
        <w:t>пакеты диагностического инструментария для определения уровня владения участниками образовательного процесса цифровы</w:t>
      </w:r>
      <w:r>
        <w:rPr>
          <w:color w:val="auto"/>
          <w:sz w:val="28"/>
          <w:szCs w:val="28"/>
        </w:rPr>
        <w:t>ми и ИК</w:t>
      </w:r>
      <w:r w:rsidRPr="00944ECE">
        <w:rPr>
          <w:color w:val="auto"/>
          <w:sz w:val="28"/>
          <w:szCs w:val="28"/>
        </w:rPr>
        <w:t>-</w:t>
      </w:r>
      <w:r w:rsidRPr="00683580">
        <w:rPr>
          <w:color w:val="auto"/>
          <w:sz w:val="28"/>
          <w:szCs w:val="28"/>
        </w:rPr>
        <w:t>компетенциями.</w:t>
      </w:r>
    </w:p>
    <w:p w:rsidR="00945E7D" w:rsidRPr="00683580" w:rsidRDefault="00945E7D" w:rsidP="00D8644B">
      <w:pPr>
        <w:pStyle w:val="52"/>
        <w:shd w:val="clear" w:color="auto" w:fill="auto"/>
        <w:tabs>
          <w:tab w:val="left" w:pos="0"/>
        </w:tabs>
        <w:spacing w:line="240" w:lineRule="auto"/>
        <w:ind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Педагогическим коллективом б</w:t>
      </w:r>
      <w:r w:rsidRPr="00683580">
        <w:rPr>
          <w:color w:val="auto"/>
          <w:sz w:val="28"/>
          <w:szCs w:val="28"/>
        </w:rPr>
        <w:t>удет представлен следующий аналитический материал:</w:t>
      </w:r>
    </w:p>
    <w:p w:rsidR="00945E7D" w:rsidRPr="00683580" w:rsidRDefault="00945E7D" w:rsidP="00944ECE">
      <w:pPr>
        <w:pStyle w:val="52"/>
        <w:numPr>
          <w:ilvl w:val="0"/>
          <w:numId w:val="42"/>
        </w:numPr>
        <w:shd w:val="clear" w:color="auto" w:fill="auto"/>
        <w:tabs>
          <w:tab w:val="left" w:pos="284"/>
        </w:tabs>
        <w:spacing w:line="240" w:lineRule="auto"/>
        <w:ind w:left="284" w:hanging="284"/>
        <w:rPr>
          <w:color w:val="auto"/>
          <w:sz w:val="28"/>
          <w:szCs w:val="28"/>
        </w:rPr>
      </w:pPr>
      <w:r w:rsidRPr="00683580">
        <w:rPr>
          <w:color w:val="auto"/>
          <w:sz w:val="28"/>
          <w:szCs w:val="28"/>
        </w:rPr>
        <w:t>справки, включающие статистические данные педагогической диагностики, подтверждающие положительную динамику результатов образовательной деятельности по итогам проведенной опытно-экспериментальной работы;</w:t>
      </w:r>
    </w:p>
    <w:p w:rsidR="00945E7D" w:rsidRPr="00683580" w:rsidRDefault="00945E7D" w:rsidP="00944ECE">
      <w:pPr>
        <w:pStyle w:val="52"/>
        <w:numPr>
          <w:ilvl w:val="0"/>
          <w:numId w:val="42"/>
        </w:numPr>
        <w:shd w:val="clear" w:color="auto" w:fill="auto"/>
        <w:tabs>
          <w:tab w:val="left" w:pos="284"/>
        </w:tabs>
        <w:spacing w:line="240" w:lineRule="auto"/>
        <w:ind w:left="284" w:hanging="284"/>
        <w:rPr>
          <w:color w:val="auto"/>
          <w:sz w:val="28"/>
          <w:szCs w:val="28"/>
        </w:rPr>
      </w:pPr>
      <w:r w:rsidRPr="00683580">
        <w:rPr>
          <w:color w:val="auto"/>
          <w:sz w:val="28"/>
          <w:szCs w:val="28"/>
        </w:rPr>
        <w:t>обобщающие итоговые данные реализации проекта, подтверждающие системный, индивидуальный, социальный эффект, образовательные результаты, полученные после внедрения в образовательный процесс цифровых ресурсов;</w:t>
      </w:r>
    </w:p>
    <w:p w:rsidR="00945E7D" w:rsidRPr="00683580" w:rsidRDefault="00945E7D" w:rsidP="00944ECE">
      <w:pPr>
        <w:pStyle w:val="52"/>
        <w:numPr>
          <w:ilvl w:val="0"/>
          <w:numId w:val="42"/>
        </w:numPr>
        <w:shd w:val="clear" w:color="auto" w:fill="auto"/>
        <w:tabs>
          <w:tab w:val="left" w:pos="284"/>
        </w:tabs>
        <w:spacing w:line="240" w:lineRule="auto"/>
        <w:ind w:left="284" w:hanging="284"/>
        <w:rPr>
          <w:color w:val="auto"/>
          <w:sz w:val="28"/>
          <w:szCs w:val="28"/>
        </w:rPr>
      </w:pPr>
      <w:r w:rsidRPr="00683580">
        <w:rPr>
          <w:color w:val="auto"/>
          <w:sz w:val="28"/>
          <w:szCs w:val="28"/>
        </w:rPr>
        <w:t>описание цифровых компетенций, формируемых в результате работы участников образовательного процесса, интегрированного с цифровой образовательной средой;</w:t>
      </w:r>
    </w:p>
    <w:p w:rsidR="00945E7D" w:rsidRPr="00D8644B" w:rsidRDefault="00945E7D" w:rsidP="00D8644B">
      <w:pPr>
        <w:pStyle w:val="52"/>
        <w:numPr>
          <w:ilvl w:val="0"/>
          <w:numId w:val="42"/>
        </w:numPr>
        <w:shd w:val="clear" w:color="auto" w:fill="auto"/>
        <w:tabs>
          <w:tab w:val="left" w:pos="284"/>
        </w:tabs>
        <w:spacing w:line="240" w:lineRule="auto"/>
        <w:ind w:left="284" w:hanging="284"/>
        <w:rPr>
          <w:color w:val="auto"/>
          <w:sz w:val="28"/>
          <w:szCs w:val="28"/>
        </w:rPr>
      </w:pPr>
      <w:r w:rsidRPr="00683580">
        <w:rPr>
          <w:color w:val="auto"/>
          <w:sz w:val="28"/>
          <w:szCs w:val="28"/>
        </w:rPr>
        <w:t>описание критериев оценки цифрового пространства образовательного учреждения.</w:t>
      </w:r>
    </w:p>
    <w:p w:rsidR="00945E7D" w:rsidRPr="00944ECE" w:rsidRDefault="00945E7D" w:rsidP="00944ECE">
      <w:pPr>
        <w:pStyle w:val="ListParagraph"/>
        <w:numPr>
          <w:ilvl w:val="1"/>
          <w:numId w:val="1"/>
        </w:numPr>
        <w:spacing w:after="0" w:line="240" w:lineRule="auto"/>
        <w:ind w:left="0" w:firstLine="709"/>
        <w:jc w:val="both"/>
        <w:rPr>
          <w:rStyle w:val="FontStyle56"/>
          <w:sz w:val="28"/>
          <w:szCs w:val="28"/>
        </w:rPr>
      </w:pPr>
      <w:r>
        <w:rPr>
          <w:rStyle w:val="FontStyle56"/>
          <w:sz w:val="28"/>
          <w:szCs w:val="28"/>
        </w:rPr>
        <w:t>Количественные результаты: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6946"/>
        <w:gridCol w:w="2410"/>
      </w:tblGrid>
      <w:tr w:rsidR="00945E7D" w:rsidRPr="00975862" w:rsidTr="00975862">
        <w:tc>
          <w:tcPr>
            <w:tcW w:w="675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Наименование качественного показателя</w:t>
            </w:r>
          </w:p>
        </w:tc>
        <w:tc>
          <w:tcPr>
            <w:tcW w:w="2410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75862">
              <w:rPr>
                <w:rFonts w:ascii="Times New Roman" w:hAnsi="Times New Roman"/>
                <w:sz w:val="20"/>
                <w:szCs w:val="20"/>
              </w:rPr>
              <w:t>Наименование количественного показателя</w:t>
            </w:r>
          </w:p>
        </w:tc>
      </w:tr>
      <w:tr w:rsidR="00945E7D" w:rsidRPr="00975862" w:rsidTr="00975862">
        <w:tc>
          <w:tcPr>
            <w:tcW w:w="675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Увеличение доли учителей, владеющих  цифровыми и ИК-компетенциями и реализующими их в образовательном процессе.</w:t>
            </w:r>
          </w:p>
        </w:tc>
        <w:tc>
          <w:tcPr>
            <w:tcW w:w="2410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до 95%</w:t>
            </w:r>
          </w:p>
        </w:tc>
      </w:tr>
      <w:tr w:rsidR="00945E7D" w:rsidRPr="00975862" w:rsidTr="00975862">
        <w:tc>
          <w:tcPr>
            <w:tcW w:w="675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Увеличение доли учащихся, владеющих  цифровыми и ИК-компетенциями </w:t>
            </w:r>
          </w:p>
        </w:tc>
        <w:tc>
          <w:tcPr>
            <w:tcW w:w="2410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До 100%</w:t>
            </w:r>
          </w:p>
        </w:tc>
      </w:tr>
      <w:tr w:rsidR="00945E7D" w:rsidRPr="00975862" w:rsidTr="00975862">
        <w:tc>
          <w:tcPr>
            <w:tcW w:w="675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Повышение качества преподавания предметов с активным использованием цифровых и  ИК-технологий;</w:t>
            </w:r>
          </w:p>
        </w:tc>
        <w:tc>
          <w:tcPr>
            <w:tcW w:w="2410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кол-во уроков</w:t>
            </w:r>
          </w:p>
        </w:tc>
      </w:tr>
      <w:tr w:rsidR="00945E7D" w:rsidRPr="00975862" w:rsidTr="00975862">
        <w:tc>
          <w:tcPr>
            <w:tcW w:w="675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Активное использование цифровых и ИК- технологий, компьютерных и мультимедийных продуктов во всех сферах деятельности образовательного учреждения (учебный процесс, управленческая деятельность, воспитательная работа);</w:t>
            </w:r>
          </w:p>
        </w:tc>
        <w:tc>
          <w:tcPr>
            <w:tcW w:w="2410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кол-во, мероприятий</w:t>
            </w:r>
          </w:p>
        </w:tc>
      </w:tr>
      <w:tr w:rsidR="00945E7D" w:rsidRPr="00975862" w:rsidTr="00975862">
        <w:tc>
          <w:tcPr>
            <w:tcW w:w="675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Повышение процента обучающихся, занятых во внеурочной исследовательской деятельности </w:t>
            </w:r>
          </w:p>
        </w:tc>
        <w:tc>
          <w:tcPr>
            <w:tcW w:w="2410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до 95%</w:t>
            </w:r>
          </w:p>
        </w:tc>
      </w:tr>
      <w:tr w:rsidR="00945E7D" w:rsidRPr="00975862" w:rsidTr="00975862">
        <w:tc>
          <w:tcPr>
            <w:tcW w:w="675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Увеличение количества педагогов, участвующих в научно- практических и  методических семинарах с обобщением опыта по использованию цифровых и ИК – технологий в образовательной деятельности;</w:t>
            </w:r>
          </w:p>
        </w:tc>
        <w:tc>
          <w:tcPr>
            <w:tcW w:w="2410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до 80%.</w:t>
            </w:r>
          </w:p>
        </w:tc>
      </w:tr>
      <w:tr w:rsidR="00945E7D" w:rsidRPr="00975862" w:rsidTr="00975862">
        <w:tc>
          <w:tcPr>
            <w:tcW w:w="675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Структурирование информационных пластов под определенных адресных потребителей той или иной информации, автоматизация документооборота в части аналитических справок, отчетов; </w:t>
            </w:r>
          </w:p>
        </w:tc>
        <w:tc>
          <w:tcPr>
            <w:tcW w:w="2410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до 80%</w:t>
            </w:r>
          </w:p>
        </w:tc>
      </w:tr>
      <w:tr w:rsidR="00945E7D" w:rsidRPr="00975862" w:rsidTr="00975862">
        <w:tc>
          <w:tcPr>
            <w:tcW w:w="675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Style w:val="FontStyle56"/>
                <w:sz w:val="24"/>
                <w:szCs w:val="24"/>
              </w:rPr>
              <w:t>Повышение рейтинга и престижа школы, удовлетворенность деятельностью школы всеми участниками образовательного процесса (учителями, учащимися и родителями).</w:t>
            </w:r>
          </w:p>
        </w:tc>
        <w:tc>
          <w:tcPr>
            <w:tcW w:w="2410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до 95 % родительской общественности</w:t>
            </w:r>
          </w:p>
        </w:tc>
      </w:tr>
      <w:tr w:rsidR="00945E7D" w:rsidRPr="00975862" w:rsidTr="00975862">
        <w:tc>
          <w:tcPr>
            <w:tcW w:w="675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Увеличение количества учащихся, </w:t>
            </w:r>
            <w:r w:rsidRPr="00975862">
              <w:rPr>
                <w:rStyle w:val="FontStyle56"/>
                <w:sz w:val="24"/>
                <w:szCs w:val="24"/>
              </w:rPr>
              <w:t>принимающих активное участие в интернет - проектах: конкурсах, викторинах, олимпиадах, конференциях, форумах</w:t>
            </w:r>
          </w:p>
        </w:tc>
        <w:tc>
          <w:tcPr>
            <w:tcW w:w="2410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до 80%</w:t>
            </w:r>
          </w:p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победителей и призеров</w:t>
            </w:r>
          </w:p>
        </w:tc>
      </w:tr>
    </w:tbl>
    <w:p w:rsidR="00945E7D" w:rsidRPr="001E6AE0" w:rsidRDefault="00945E7D" w:rsidP="00EC623C">
      <w:pPr>
        <w:pStyle w:val="52"/>
        <w:shd w:val="clear" w:color="auto" w:fill="auto"/>
        <w:tabs>
          <w:tab w:val="left" w:pos="284"/>
        </w:tabs>
        <w:spacing w:line="240" w:lineRule="auto"/>
        <w:ind w:firstLine="0"/>
        <w:rPr>
          <w:color w:val="0000CC"/>
          <w:sz w:val="28"/>
          <w:szCs w:val="28"/>
        </w:rPr>
      </w:pPr>
    </w:p>
    <w:p w:rsidR="00945E7D" w:rsidRPr="00683580" w:rsidRDefault="00945E7D" w:rsidP="00D2120A">
      <w:pPr>
        <w:pStyle w:val="23"/>
        <w:keepNext/>
        <w:keepLines/>
        <w:numPr>
          <w:ilvl w:val="0"/>
          <w:numId w:val="1"/>
        </w:numPr>
        <w:shd w:val="clear" w:color="auto" w:fill="auto"/>
        <w:spacing w:before="0" w:line="240" w:lineRule="auto"/>
        <w:ind w:left="284" w:hanging="284"/>
        <w:rPr>
          <w:b/>
          <w:sz w:val="28"/>
          <w:szCs w:val="28"/>
        </w:rPr>
      </w:pPr>
      <w:r w:rsidRPr="00683580">
        <w:rPr>
          <w:b/>
          <w:sz w:val="28"/>
          <w:szCs w:val="28"/>
        </w:rPr>
        <w:t>Критерии и показатели эффективности проекта, в т.ч. описание системы мониторинговых исследований за ходом её реализации.</w:t>
      </w:r>
    </w:p>
    <w:p w:rsidR="00945E7D" w:rsidRPr="00683580" w:rsidRDefault="00945E7D" w:rsidP="00C14A1C">
      <w:pPr>
        <w:pStyle w:val="52"/>
        <w:shd w:val="clear" w:color="auto" w:fill="auto"/>
        <w:spacing w:line="240" w:lineRule="auto"/>
        <w:ind w:firstLine="708"/>
        <w:rPr>
          <w:color w:val="auto"/>
          <w:sz w:val="28"/>
          <w:szCs w:val="28"/>
        </w:rPr>
      </w:pPr>
      <w:r w:rsidRPr="00683580">
        <w:rPr>
          <w:color w:val="auto"/>
          <w:sz w:val="28"/>
          <w:szCs w:val="28"/>
        </w:rPr>
        <w:t>Мониторинг будет проводиться систематически, в соответствии с периодами реализуемых этапов проекта: промежуточный, итоговый по окончанию этапа, итоговый по окончанию реализации проекта.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19"/>
        <w:gridCol w:w="4025"/>
        <w:gridCol w:w="1752"/>
        <w:gridCol w:w="3777"/>
      </w:tblGrid>
      <w:tr w:rsidR="00945E7D" w:rsidRPr="00975862" w:rsidTr="00975862">
        <w:tc>
          <w:tcPr>
            <w:tcW w:w="619" w:type="dxa"/>
          </w:tcPr>
          <w:p w:rsidR="00945E7D" w:rsidRPr="00A83BD7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 w:rsidRPr="00A83BD7">
              <w:t>№ п/п</w:t>
            </w:r>
          </w:p>
        </w:tc>
        <w:tc>
          <w:tcPr>
            <w:tcW w:w="4025" w:type="dxa"/>
          </w:tcPr>
          <w:p w:rsidR="00945E7D" w:rsidRPr="00A83BD7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Наименование критерия</w:t>
            </w:r>
          </w:p>
        </w:tc>
        <w:tc>
          <w:tcPr>
            <w:tcW w:w="1752" w:type="dxa"/>
          </w:tcPr>
          <w:p w:rsidR="00945E7D" w:rsidRPr="00A83BD7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Сроки оценивания</w:t>
            </w:r>
          </w:p>
        </w:tc>
        <w:tc>
          <w:tcPr>
            <w:tcW w:w="3777" w:type="dxa"/>
          </w:tcPr>
          <w:p w:rsidR="00945E7D" w:rsidRPr="00A83BD7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Инструментарий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Pr="00A83BD7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 w:rsidRPr="00A83BD7">
              <w:t>1</w:t>
            </w:r>
          </w:p>
        </w:tc>
        <w:tc>
          <w:tcPr>
            <w:tcW w:w="4025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jc w:val="both"/>
              <w:rPr>
                <w:b/>
              </w:rPr>
            </w:pPr>
            <w:r>
              <w:t>Количество изучаемых цифровых ресурсов, включенных в цифровое образовательное пространство ОУ</w:t>
            </w:r>
          </w:p>
        </w:tc>
        <w:tc>
          <w:tcPr>
            <w:tcW w:w="1752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>май 2021</w:t>
            </w:r>
          </w:p>
        </w:tc>
        <w:tc>
          <w:tcPr>
            <w:tcW w:w="3777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jc w:val="both"/>
              <w:rPr>
                <w:b/>
              </w:rPr>
            </w:pPr>
            <w:r w:rsidRPr="00C14A1C">
              <w:t>Анкетиров</w:t>
            </w:r>
            <w:r>
              <w:t>ание, информационная справка с описанием материалов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Pr="00C14A1C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 w:rsidRPr="00C14A1C">
              <w:t>2</w:t>
            </w:r>
          </w:p>
        </w:tc>
        <w:tc>
          <w:tcPr>
            <w:tcW w:w="4025" w:type="dxa"/>
          </w:tcPr>
          <w:p w:rsidR="00945E7D" w:rsidRPr="00C14A1C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Количество целевых групп¸ использующих дистанционное обучение</w:t>
            </w:r>
          </w:p>
        </w:tc>
        <w:tc>
          <w:tcPr>
            <w:tcW w:w="1752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Pr="00C14A1C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</w:tc>
        <w:tc>
          <w:tcPr>
            <w:tcW w:w="3777" w:type="dxa"/>
            <w:vMerge w:val="restart"/>
          </w:tcPr>
          <w:p w:rsidR="00945E7D" w:rsidRPr="00C14A1C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Методы и методики диагностики (констатирующий и контрольный замеры)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Pr="00C14A1C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3</w:t>
            </w:r>
          </w:p>
        </w:tc>
        <w:tc>
          <w:tcPr>
            <w:tcW w:w="4025" w:type="dxa"/>
          </w:tcPr>
          <w:p w:rsidR="00945E7D" w:rsidRPr="00C14A1C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 xml:space="preserve">Количество целевых групп учащихся использующих </w:t>
            </w:r>
            <w:r w:rsidRPr="00975862">
              <w:rPr>
                <w:lang w:val="en-US"/>
              </w:rPr>
              <w:t>online</w:t>
            </w:r>
            <w:r w:rsidRPr="00C14A1C">
              <w:t xml:space="preserve">- </w:t>
            </w:r>
            <w:r>
              <w:t>консультации</w:t>
            </w:r>
          </w:p>
        </w:tc>
        <w:tc>
          <w:tcPr>
            <w:tcW w:w="1752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Pr="00C14A1C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</w:tc>
        <w:tc>
          <w:tcPr>
            <w:tcW w:w="3777" w:type="dxa"/>
            <w:vMerge/>
          </w:tcPr>
          <w:p w:rsidR="00945E7D" w:rsidRPr="00C14A1C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4</w:t>
            </w:r>
          </w:p>
        </w:tc>
        <w:tc>
          <w:tcPr>
            <w:tcW w:w="4025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Уровень владения  участниками проекта цифровыми и ИК- компетенциями (учащимися, педагогами, родителями (законными представителями)</w:t>
            </w:r>
          </w:p>
        </w:tc>
        <w:tc>
          <w:tcPr>
            <w:tcW w:w="1752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>май 2021</w:t>
            </w:r>
          </w:p>
        </w:tc>
        <w:tc>
          <w:tcPr>
            <w:tcW w:w="3777" w:type="dxa"/>
          </w:tcPr>
          <w:p w:rsidR="00945E7D" w:rsidRPr="00C14A1C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Методики диагностирования цифровых и ИКТ- компетенций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5</w:t>
            </w:r>
          </w:p>
        </w:tc>
        <w:tc>
          <w:tcPr>
            <w:tcW w:w="4025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Количество учащихся, повысивших личностные достижения в учебной и внеурочной деятельности</w:t>
            </w:r>
          </w:p>
        </w:tc>
        <w:tc>
          <w:tcPr>
            <w:tcW w:w="1752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>май 2021</w:t>
            </w:r>
          </w:p>
        </w:tc>
        <w:tc>
          <w:tcPr>
            <w:tcW w:w="3777" w:type="dxa"/>
          </w:tcPr>
          <w:p w:rsidR="00945E7D" w:rsidRDefault="00945E7D" w:rsidP="00975862">
            <w:pPr>
              <w:pStyle w:val="1"/>
              <w:spacing w:after="0" w:line="240" w:lineRule="auto"/>
              <w:ind w:firstLine="0"/>
            </w:pPr>
            <w:r>
              <w:t>% учащихся, повысивших результаты учебной деятельности по предметам учебного плана;</w:t>
            </w:r>
          </w:p>
          <w:p w:rsidR="00945E7D" w:rsidRDefault="00945E7D" w:rsidP="00975862">
            <w:pPr>
              <w:pStyle w:val="1"/>
              <w:spacing w:after="0" w:line="240" w:lineRule="auto"/>
              <w:ind w:firstLine="0"/>
            </w:pPr>
            <w:r>
              <w:t>% учащихся, принявших участие в олимпиадах, конкурсах, НПК различного уровня, связанных с цифровой и ИКТ грамотностью;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% учащихся, успешно вступивших в предметных олимпиадах, конкурсах, НИК (победители, призеры).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6</w:t>
            </w:r>
          </w:p>
        </w:tc>
        <w:tc>
          <w:tcPr>
            <w:tcW w:w="4025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Количество новых форм, методов, технологий, средств обучения, применяемых педагогами, в условиях цифровой образовательной среды</w:t>
            </w:r>
          </w:p>
        </w:tc>
        <w:tc>
          <w:tcPr>
            <w:tcW w:w="1752" w:type="dxa"/>
            <w:vMerge w:val="restart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>май 2021</w:t>
            </w:r>
          </w:p>
        </w:tc>
        <w:tc>
          <w:tcPr>
            <w:tcW w:w="3777" w:type="dxa"/>
            <w:vMerge w:val="restart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Публикации на сайте школы, на сайтах профессиональных  сообществ, персональных сайтах,</w:t>
            </w:r>
          </w:p>
          <w:p w:rsidR="00945E7D" w:rsidRPr="001514C8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 w:rsidRPr="001514C8">
              <w:t>объем и качество пополнения банка авторских ЦОР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7</w:t>
            </w:r>
          </w:p>
        </w:tc>
        <w:tc>
          <w:tcPr>
            <w:tcW w:w="4025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Количество учебно-методических материалов по дидактическому инструментарию проекта</w:t>
            </w:r>
          </w:p>
        </w:tc>
        <w:tc>
          <w:tcPr>
            <w:tcW w:w="1752" w:type="dxa"/>
            <w:vMerge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</w:p>
        </w:tc>
        <w:tc>
          <w:tcPr>
            <w:tcW w:w="3777" w:type="dxa"/>
            <w:vMerge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8</w:t>
            </w:r>
          </w:p>
        </w:tc>
        <w:tc>
          <w:tcPr>
            <w:tcW w:w="4025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Корреляция в системах "цифровой образовательный ресурс - индивидуальная, цифровая, социальная компетенция, "цифровой образовательный ресурс - образовательный результат"</w:t>
            </w:r>
          </w:p>
        </w:tc>
        <w:tc>
          <w:tcPr>
            <w:tcW w:w="1752" w:type="dxa"/>
            <w:vMerge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</w:p>
        </w:tc>
        <w:tc>
          <w:tcPr>
            <w:tcW w:w="3777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Методики диагностики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9</w:t>
            </w:r>
          </w:p>
        </w:tc>
        <w:tc>
          <w:tcPr>
            <w:tcW w:w="4025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jc w:val="both"/>
              <w:rPr>
                <w:b/>
              </w:rPr>
            </w:pPr>
            <w:r>
              <w:t xml:space="preserve">Коррекционная работа с учащимися, родителями, педагогами, направленная на привитие норм безопасного поведения в сети </w:t>
            </w:r>
            <w:r w:rsidRPr="00975862">
              <w:rPr>
                <w:lang w:val="en-US"/>
              </w:rPr>
              <w:t>Internet</w:t>
            </w:r>
          </w:p>
        </w:tc>
        <w:tc>
          <w:tcPr>
            <w:tcW w:w="1752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>май 2021</w:t>
            </w:r>
          </w:p>
        </w:tc>
        <w:tc>
          <w:tcPr>
            <w:tcW w:w="3777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Планы работы школы, администрации,  классных руководителей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10</w:t>
            </w:r>
          </w:p>
        </w:tc>
        <w:tc>
          <w:tcPr>
            <w:tcW w:w="4025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Количество проведенных открытых мероприятий/участий в открытых мероприятиях, публикаций педагогов</w:t>
            </w:r>
          </w:p>
        </w:tc>
        <w:tc>
          <w:tcPr>
            <w:tcW w:w="1752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</w:p>
        </w:tc>
        <w:tc>
          <w:tcPr>
            <w:tcW w:w="3777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Наличие публикаций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11</w:t>
            </w:r>
          </w:p>
        </w:tc>
        <w:tc>
          <w:tcPr>
            <w:tcW w:w="4025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Распространение выводов по реализации проекта  через повышение квалификации педагогов (школы района, региона, школы- партнеры), чел.</w:t>
            </w:r>
          </w:p>
        </w:tc>
        <w:tc>
          <w:tcPr>
            <w:tcW w:w="1752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>май 2021</w:t>
            </w:r>
          </w:p>
        </w:tc>
        <w:tc>
          <w:tcPr>
            <w:tcW w:w="3777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Программы открытых мероприятий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12</w:t>
            </w:r>
          </w:p>
        </w:tc>
        <w:tc>
          <w:tcPr>
            <w:tcW w:w="4025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Выполнение норм СанПиНа, других установленных стандартов и норм для работы на компьютерном оборудовании</w:t>
            </w:r>
          </w:p>
        </w:tc>
        <w:tc>
          <w:tcPr>
            <w:tcW w:w="1752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>май 2021</w:t>
            </w:r>
          </w:p>
        </w:tc>
        <w:tc>
          <w:tcPr>
            <w:tcW w:w="3777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Посещение уроков, справки, приказы по школе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13</w:t>
            </w:r>
          </w:p>
        </w:tc>
        <w:tc>
          <w:tcPr>
            <w:tcW w:w="4025" w:type="dxa"/>
          </w:tcPr>
          <w:p w:rsidR="00945E7D" w:rsidRDefault="00945E7D" w:rsidP="00975862">
            <w:pPr>
              <w:pStyle w:val="1"/>
              <w:spacing w:after="0" w:line="240" w:lineRule="auto"/>
              <w:ind w:firstLine="0"/>
            </w:pPr>
            <w:r>
              <w:t>Уровень компьютеризации образовательного  процесса</w:t>
            </w:r>
          </w:p>
        </w:tc>
        <w:tc>
          <w:tcPr>
            <w:tcW w:w="1752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>май 2021</w:t>
            </w:r>
          </w:p>
        </w:tc>
        <w:tc>
          <w:tcPr>
            <w:tcW w:w="3777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 xml:space="preserve">Инвентаризация основных средств; 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 xml:space="preserve">численность учащихся на 1 компьютер; </w:t>
            </w:r>
          </w:p>
        </w:tc>
      </w:tr>
      <w:tr w:rsidR="00945E7D" w:rsidRPr="00975862" w:rsidTr="00975862">
        <w:tc>
          <w:tcPr>
            <w:tcW w:w="619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14</w:t>
            </w:r>
          </w:p>
        </w:tc>
        <w:tc>
          <w:tcPr>
            <w:tcW w:w="4025" w:type="dxa"/>
          </w:tcPr>
          <w:p w:rsidR="00945E7D" w:rsidRDefault="00945E7D" w:rsidP="00975862">
            <w:pPr>
              <w:pStyle w:val="1"/>
              <w:spacing w:after="0" w:line="240" w:lineRule="auto"/>
              <w:ind w:firstLine="0"/>
            </w:pPr>
            <w:r>
              <w:t>Социальная эффективность деятельности ОУ и его звеньев</w:t>
            </w:r>
          </w:p>
        </w:tc>
        <w:tc>
          <w:tcPr>
            <w:tcW w:w="1752" w:type="dxa"/>
          </w:tcPr>
          <w:p w:rsidR="00945E7D" w:rsidRPr="00975862" w:rsidRDefault="00945E7D" w:rsidP="00975862">
            <w:pPr>
              <w:pStyle w:val="a1"/>
              <w:shd w:val="clear" w:color="auto" w:fill="auto"/>
              <w:spacing w:line="230" w:lineRule="exact"/>
              <w:ind w:left="284"/>
              <w:rPr>
                <w:lang w:val="en-US"/>
              </w:rPr>
            </w:pPr>
            <w:r>
              <w:t xml:space="preserve">май 2019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 xml:space="preserve">май 2020 </w:t>
            </w:r>
          </w:p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ind w:left="284"/>
            </w:pPr>
            <w:r>
              <w:t>май 2021</w:t>
            </w:r>
          </w:p>
        </w:tc>
        <w:tc>
          <w:tcPr>
            <w:tcW w:w="3777" w:type="dxa"/>
          </w:tcPr>
          <w:p w:rsidR="00945E7D" w:rsidRDefault="00945E7D" w:rsidP="00975862">
            <w:pPr>
              <w:pStyle w:val="a1"/>
              <w:shd w:val="clear" w:color="auto" w:fill="auto"/>
              <w:spacing w:line="230" w:lineRule="exact"/>
              <w:jc w:val="both"/>
            </w:pPr>
            <w:r>
              <w:t>Удовлетворенность прямых потребителей и заказчиков качеством образования.</w:t>
            </w:r>
          </w:p>
        </w:tc>
      </w:tr>
    </w:tbl>
    <w:p w:rsidR="00945E7D" w:rsidRPr="006115CE" w:rsidRDefault="00945E7D" w:rsidP="00165BC0">
      <w:pPr>
        <w:pStyle w:val="1"/>
        <w:shd w:val="clear" w:color="auto" w:fill="auto"/>
        <w:spacing w:after="0" w:line="240" w:lineRule="auto"/>
        <w:ind w:firstLine="0"/>
        <w:rPr>
          <w:color w:val="0000CC"/>
          <w:sz w:val="24"/>
          <w:szCs w:val="24"/>
        </w:rPr>
      </w:pPr>
    </w:p>
    <w:p w:rsidR="00945E7D" w:rsidRPr="00683580" w:rsidRDefault="00945E7D" w:rsidP="00D2120A">
      <w:pPr>
        <w:pStyle w:val="ListParagraph"/>
        <w:numPr>
          <w:ilvl w:val="0"/>
          <w:numId w:val="1"/>
        </w:numPr>
        <w:suppressAutoHyphens/>
        <w:spacing w:after="0" w:line="240" w:lineRule="auto"/>
        <w:ind w:left="709" w:hanging="709"/>
        <w:jc w:val="both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683580">
        <w:rPr>
          <w:rFonts w:ascii="Times New Roman" w:hAnsi="Times New Roman"/>
          <w:b/>
          <w:bCs/>
          <w:sz w:val="24"/>
          <w:szCs w:val="24"/>
          <w:lang w:eastAsia="ar-SA"/>
        </w:rPr>
        <w:t>Предполагаемые риски и минимизация их последствий при реализации проекта.</w:t>
      </w:r>
    </w:p>
    <w:tbl>
      <w:tblPr>
        <w:tblW w:w="10320" w:type="dxa"/>
        <w:tblInd w:w="-5" w:type="dxa"/>
        <w:tblLayout w:type="fixed"/>
        <w:tblLook w:val="0000"/>
      </w:tblPr>
      <w:tblGrid>
        <w:gridCol w:w="1956"/>
        <w:gridCol w:w="4253"/>
        <w:gridCol w:w="4111"/>
      </w:tblGrid>
      <w:tr w:rsidR="00945E7D" w:rsidRPr="00975862" w:rsidTr="00D8644B">
        <w:trPr>
          <w:tblHeader/>
        </w:trPr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Виды рисков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Содержание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>Способы коррекции</w:t>
            </w:r>
          </w:p>
        </w:tc>
      </w:tr>
      <w:tr w:rsidR="00945E7D" w:rsidRPr="00975862" w:rsidTr="00D8644B">
        <w:trPr>
          <w:trHeight w:val="849"/>
          <w:tblHeader/>
        </w:trPr>
        <w:tc>
          <w:tcPr>
            <w:tcW w:w="1956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sz w:val="24"/>
                <w:szCs w:val="24"/>
                <w:lang w:eastAsia="ar-SA"/>
              </w:rPr>
              <w:t>Кадровый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Недостаточная профессиональная компетентность педагогических работников и службы сопровождения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Повышение квалификации педагогов (курсы, научно – практические конференции, МО, семинары).</w:t>
            </w:r>
          </w:p>
        </w:tc>
      </w:tr>
      <w:tr w:rsidR="00945E7D" w:rsidRPr="00975862" w:rsidTr="00D8644B">
        <w:trPr>
          <w:trHeight w:val="849"/>
          <w:tblHeader/>
        </w:trPr>
        <w:tc>
          <w:tcPr>
            <w:tcW w:w="1956" w:type="dxa"/>
            <w:vMerge/>
            <w:tcBorders>
              <w:top w:val="single" w:sz="4" w:space="0" w:color="auto"/>
              <w:left w:val="single" w:sz="4" w:space="0" w:color="auto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45E7D" w:rsidRPr="00683580" w:rsidRDefault="00945E7D" w:rsidP="0068358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Перенасыщение  информационной составляющей  и загруженность участников проекта.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5E7D" w:rsidRPr="00683580" w:rsidRDefault="00945E7D" w:rsidP="00EC717E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Частичное освобождение участников проекта от рутинной работы.</w:t>
            </w:r>
          </w:p>
        </w:tc>
      </w:tr>
      <w:tr w:rsidR="00945E7D" w:rsidRPr="00975862" w:rsidTr="00D8644B">
        <w:trPr>
          <w:trHeight w:val="835"/>
          <w:tblHeader/>
        </w:trPr>
        <w:tc>
          <w:tcPr>
            <w:tcW w:w="195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45E7D" w:rsidRPr="00683580" w:rsidRDefault="00945E7D" w:rsidP="001E6AE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Болезнь, увольнение ключевых участников проекта (взаимозаменяемость)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5E7D" w:rsidRPr="00683580" w:rsidRDefault="00945E7D" w:rsidP="001E6AE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Иметь резерв участников в команде для быстрой замены</w:t>
            </w:r>
          </w:p>
        </w:tc>
      </w:tr>
      <w:tr w:rsidR="00945E7D" w:rsidRPr="00975862" w:rsidTr="00D8644B">
        <w:trPr>
          <w:tblHeader/>
        </w:trPr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sz w:val="24"/>
                <w:szCs w:val="24"/>
                <w:lang w:eastAsia="ar-SA"/>
              </w:rPr>
              <w:t>Ресурсный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sz w:val="24"/>
                <w:szCs w:val="24"/>
                <w:lang w:eastAsia="ar-SA"/>
              </w:rPr>
              <w:t>Слабая материально- техническая база ОУ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Модернизация материально- технической базы </w:t>
            </w:r>
          </w:p>
        </w:tc>
      </w:tr>
      <w:tr w:rsidR="00945E7D" w:rsidRPr="00975862" w:rsidTr="00D8644B">
        <w:trPr>
          <w:tblHeader/>
        </w:trPr>
        <w:tc>
          <w:tcPr>
            <w:tcW w:w="195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sz w:val="24"/>
                <w:szCs w:val="24"/>
                <w:lang w:eastAsia="ar-SA"/>
              </w:rPr>
              <w:t>Экономический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sz w:val="24"/>
                <w:szCs w:val="24"/>
                <w:lang w:eastAsia="ru-RU"/>
              </w:rPr>
              <w:t>недостаточный уровень финансирования проекта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sz w:val="24"/>
                <w:szCs w:val="24"/>
                <w:lang w:eastAsia="ru-RU"/>
              </w:rPr>
              <w:t>Поиск гарантов</w:t>
            </w:r>
          </w:p>
        </w:tc>
      </w:tr>
      <w:tr w:rsidR="00945E7D" w:rsidRPr="00975862" w:rsidTr="00D8644B">
        <w:trPr>
          <w:tblHeader/>
        </w:trPr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E7D" w:rsidRPr="00683580" w:rsidRDefault="00945E7D" w:rsidP="00035C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83580">
              <w:rPr>
                <w:rFonts w:ascii="Times New Roman" w:hAnsi="Times New Roman"/>
                <w:sz w:val="24"/>
                <w:szCs w:val="24"/>
                <w:lang w:eastAsia="ar-SA"/>
              </w:rPr>
              <w:t>Мотивационный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E7D" w:rsidRPr="00683580" w:rsidRDefault="00945E7D" w:rsidP="00EC62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Снижение активности учащихся и педагогов («эмоциональное выгорание»)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E7D" w:rsidRPr="00683580" w:rsidRDefault="00945E7D" w:rsidP="000D420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Стимулирование одаренных детей и педагогов (грамоты, гранты, денежные вознаграждения, призы). </w:t>
            </w:r>
          </w:p>
        </w:tc>
      </w:tr>
    </w:tbl>
    <w:p w:rsidR="00945E7D" w:rsidRPr="00683580" w:rsidRDefault="00945E7D" w:rsidP="00035C7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 w:rsidRPr="00683580">
        <w:rPr>
          <w:rFonts w:ascii="Times New Roman" w:hAnsi="Times New Roman"/>
          <w:sz w:val="28"/>
          <w:szCs w:val="28"/>
          <w:lang w:eastAsia="ar-SA"/>
        </w:rPr>
        <w:t>Для минимизации возможных отрицательных последствий реализации проекта будут предприняты такие меры как:</w:t>
      </w:r>
    </w:p>
    <w:p w:rsidR="00945E7D" w:rsidRPr="00683580" w:rsidRDefault="00945E7D" w:rsidP="00DF790B">
      <w:pPr>
        <w:pStyle w:val="ListParagraph"/>
        <w:numPr>
          <w:ilvl w:val="0"/>
          <w:numId w:val="43"/>
        </w:numPr>
        <w:suppressAutoHyphens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ar-SA"/>
        </w:rPr>
      </w:pPr>
      <w:r w:rsidRPr="00683580">
        <w:rPr>
          <w:rFonts w:ascii="Times New Roman" w:hAnsi="Times New Roman"/>
          <w:sz w:val="28"/>
          <w:szCs w:val="28"/>
          <w:lang w:eastAsia="ar-SA"/>
        </w:rPr>
        <w:t>мониторинг хода реализации мероприятий;</w:t>
      </w:r>
    </w:p>
    <w:p w:rsidR="00945E7D" w:rsidRPr="00683580" w:rsidRDefault="00945E7D" w:rsidP="00DF790B">
      <w:pPr>
        <w:pStyle w:val="ListParagraph"/>
        <w:numPr>
          <w:ilvl w:val="0"/>
          <w:numId w:val="43"/>
        </w:numPr>
        <w:suppressAutoHyphens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ar-SA"/>
        </w:rPr>
      </w:pPr>
      <w:r w:rsidRPr="00683580">
        <w:rPr>
          <w:rFonts w:ascii="Times New Roman" w:hAnsi="Times New Roman"/>
          <w:sz w:val="28"/>
          <w:szCs w:val="28"/>
          <w:lang w:eastAsia="ru-RU"/>
        </w:rPr>
        <w:t>поддержка эффективности образовательных результатов (внедрение цифровых технологий и ИКТ, обеспечивающих зону ближайшего развития ребенка, разработка каждым учителем программы профессионального роста, обеспечение мотивационной поддержки);</w:t>
      </w:r>
    </w:p>
    <w:p w:rsidR="00945E7D" w:rsidRPr="00683580" w:rsidRDefault="00945E7D" w:rsidP="00DF790B">
      <w:pPr>
        <w:pStyle w:val="ListParagraph"/>
        <w:numPr>
          <w:ilvl w:val="0"/>
          <w:numId w:val="43"/>
        </w:numPr>
        <w:suppressAutoHyphens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ar-SA"/>
        </w:rPr>
      </w:pPr>
      <w:r w:rsidRPr="00683580">
        <w:rPr>
          <w:rFonts w:ascii="Times New Roman" w:hAnsi="Times New Roman"/>
          <w:sz w:val="28"/>
          <w:szCs w:val="28"/>
          <w:lang w:eastAsia="ru-RU"/>
        </w:rPr>
        <w:t>компенсация рисков социума (активный маркетинг, прогнозирование состояния внешней среды; создание системы резервов);</w:t>
      </w:r>
    </w:p>
    <w:p w:rsidR="00945E7D" w:rsidRPr="00683580" w:rsidRDefault="00945E7D" w:rsidP="00DF790B">
      <w:pPr>
        <w:pStyle w:val="ListParagraph"/>
        <w:numPr>
          <w:ilvl w:val="0"/>
          <w:numId w:val="43"/>
        </w:numPr>
        <w:suppressAutoHyphens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ar-SA"/>
        </w:rPr>
      </w:pPr>
      <w:r w:rsidRPr="00683580">
        <w:rPr>
          <w:rFonts w:ascii="Times New Roman" w:hAnsi="Times New Roman"/>
          <w:sz w:val="28"/>
          <w:szCs w:val="28"/>
          <w:lang w:eastAsia="ar-SA"/>
        </w:rPr>
        <w:t>обеспечение публичности промежуточных  отчетов о ходе реализации проекта;</w:t>
      </w:r>
    </w:p>
    <w:p w:rsidR="00945E7D" w:rsidRPr="00683580" w:rsidRDefault="00945E7D" w:rsidP="00DF790B">
      <w:pPr>
        <w:numPr>
          <w:ilvl w:val="1"/>
          <w:numId w:val="34"/>
        </w:numPr>
        <w:tabs>
          <w:tab w:val="left" w:pos="380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683580">
        <w:rPr>
          <w:rFonts w:ascii="Times New Roman" w:hAnsi="Times New Roman"/>
          <w:sz w:val="28"/>
          <w:szCs w:val="28"/>
          <w:lang w:eastAsia="ru-RU"/>
        </w:rPr>
        <w:t>уход от рисков (отказ от рискованных мероприятий, внесение корректив и др.).</w:t>
      </w:r>
    </w:p>
    <w:p w:rsidR="00945E7D" w:rsidRDefault="00945E7D" w:rsidP="00FF6C71">
      <w:pPr>
        <w:tabs>
          <w:tab w:val="left" w:pos="380"/>
        </w:tabs>
        <w:spacing w:after="0" w:line="240" w:lineRule="auto"/>
        <w:jc w:val="both"/>
        <w:rPr>
          <w:rFonts w:ascii="Times New Roman" w:hAnsi="Times New Roman"/>
          <w:color w:val="0000CC"/>
          <w:sz w:val="24"/>
          <w:szCs w:val="24"/>
          <w:lang w:eastAsia="ru-RU"/>
        </w:rPr>
      </w:pPr>
    </w:p>
    <w:p w:rsidR="00945E7D" w:rsidRPr="00BB323C" w:rsidRDefault="00945E7D" w:rsidP="00786DA6">
      <w:pPr>
        <w:pStyle w:val="ListParagraph"/>
        <w:numPr>
          <w:ilvl w:val="0"/>
          <w:numId w:val="1"/>
        </w:numPr>
        <w:tabs>
          <w:tab w:val="left" w:pos="38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БИЗНЕС- ПЛАН ПРОЕКТА</w:t>
      </w:r>
    </w:p>
    <w:tbl>
      <w:tblPr>
        <w:tblW w:w="1077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833"/>
        <w:gridCol w:w="2260"/>
        <w:gridCol w:w="992"/>
        <w:gridCol w:w="992"/>
        <w:gridCol w:w="1409"/>
        <w:gridCol w:w="8"/>
        <w:gridCol w:w="1276"/>
      </w:tblGrid>
      <w:tr w:rsidR="00945E7D" w:rsidRPr="00975862" w:rsidTr="00975862">
        <w:tc>
          <w:tcPr>
            <w:tcW w:w="3835" w:type="dxa"/>
            <w:vMerge w:val="restart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w="2261" w:type="dxa"/>
            <w:vMerge w:val="restart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Название вида расходов</w:t>
            </w:r>
          </w:p>
        </w:tc>
        <w:tc>
          <w:tcPr>
            <w:tcW w:w="992" w:type="dxa"/>
            <w:vMerge w:val="restart"/>
          </w:tcPr>
          <w:p w:rsidR="00945E7D" w:rsidRPr="00975862" w:rsidRDefault="00945E7D" w:rsidP="00975862">
            <w:pPr>
              <w:tabs>
                <w:tab w:val="left" w:pos="2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992" w:type="dxa"/>
            <w:vMerge w:val="restart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Стоимость</w:t>
            </w:r>
          </w:p>
        </w:tc>
        <w:tc>
          <w:tcPr>
            <w:tcW w:w="2694" w:type="dxa"/>
            <w:gridSpan w:val="3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Общая сумма расходов</w:t>
            </w:r>
          </w:p>
        </w:tc>
      </w:tr>
      <w:tr w:rsidR="00945E7D" w:rsidRPr="00975862" w:rsidTr="00975862">
        <w:tc>
          <w:tcPr>
            <w:tcW w:w="3835" w:type="dxa"/>
            <w:vMerge/>
            <w:vAlign w:val="center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2261" w:type="dxa"/>
            <w:vMerge/>
            <w:vAlign w:val="center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гранта</w:t>
            </w:r>
          </w:p>
        </w:tc>
        <w:tc>
          <w:tcPr>
            <w:tcW w:w="1276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другие источники финансирования</w:t>
            </w:r>
          </w:p>
        </w:tc>
      </w:tr>
      <w:tr w:rsidR="00945E7D" w:rsidRPr="00975862" w:rsidTr="00975862">
        <w:tc>
          <w:tcPr>
            <w:tcW w:w="3835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1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2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0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84" w:type="dxa"/>
            <w:gridSpan w:val="2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945E7D" w:rsidRPr="00975862" w:rsidTr="00975862">
        <w:tc>
          <w:tcPr>
            <w:tcW w:w="3835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1.Издание инновационных образовательных продуктов, разработанных в ходе реализации инновационных проектов (программ) </w:t>
            </w:r>
          </w:p>
        </w:tc>
        <w:tc>
          <w:tcPr>
            <w:tcW w:w="2261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2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0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84" w:type="dxa"/>
            <w:gridSpan w:val="2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945E7D" w:rsidRPr="00975862" w:rsidTr="00975862">
        <w:tc>
          <w:tcPr>
            <w:tcW w:w="3835" w:type="dxa"/>
            <w:vMerge w:val="restart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2.Приобретение учебного оборудования для обеспечения  и реализации инновационных проектов (программ)¸оборудования для внедрения здоровьесберегающих технологий</w:t>
            </w:r>
          </w:p>
        </w:tc>
        <w:tc>
          <w:tcPr>
            <w:tcW w:w="2261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HD-камера AVer CC30 с беспроводным аудио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2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55000,0</w:t>
            </w:r>
          </w:p>
        </w:tc>
        <w:tc>
          <w:tcPr>
            <w:tcW w:w="1410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165000,0</w:t>
            </w:r>
          </w:p>
        </w:tc>
        <w:tc>
          <w:tcPr>
            <w:tcW w:w="1284" w:type="dxa"/>
            <w:gridSpan w:val="2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945E7D" w:rsidRPr="00975862" w:rsidTr="00975862">
        <w:tc>
          <w:tcPr>
            <w:tcW w:w="3835" w:type="dxa"/>
            <w:vMerge/>
            <w:vAlign w:val="center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1" w:type="dxa"/>
          </w:tcPr>
          <w:p w:rsidR="00945E7D" w:rsidRPr="00975862" w:rsidRDefault="00945E7D" w:rsidP="00975862">
            <w:pPr>
              <w:tabs>
                <w:tab w:val="left" w:pos="18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Интерактивный комплекс UTS School: сенсорный терминал UTSInfo Table 43 Информационный терминал  UTSInfo Tablе + программное обеспечение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2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250000,0</w:t>
            </w:r>
          </w:p>
        </w:tc>
        <w:tc>
          <w:tcPr>
            <w:tcW w:w="1410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250000,0</w:t>
            </w:r>
          </w:p>
        </w:tc>
        <w:tc>
          <w:tcPr>
            <w:tcW w:w="1284" w:type="dxa"/>
            <w:gridSpan w:val="2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945E7D" w:rsidRPr="00975862" w:rsidTr="00975862">
        <w:tc>
          <w:tcPr>
            <w:tcW w:w="3835" w:type="dxa"/>
            <w:vMerge/>
            <w:vAlign w:val="center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1" w:type="dxa"/>
          </w:tcPr>
          <w:p w:rsidR="00945E7D" w:rsidRPr="00975862" w:rsidRDefault="00945E7D" w:rsidP="00975862">
            <w:pPr>
              <w:tabs>
                <w:tab w:val="left" w:pos="18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 xml:space="preserve">Сетевое хранилище  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2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85000,0</w:t>
            </w:r>
          </w:p>
        </w:tc>
        <w:tc>
          <w:tcPr>
            <w:tcW w:w="1410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85000,0</w:t>
            </w:r>
          </w:p>
        </w:tc>
        <w:tc>
          <w:tcPr>
            <w:tcW w:w="1284" w:type="dxa"/>
            <w:gridSpan w:val="2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945E7D" w:rsidRPr="00975862" w:rsidTr="00975862">
        <w:tc>
          <w:tcPr>
            <w:tcW w:w="3835" w:type="dxa"/>
            <w:vMerge/>
            <w:vAlign w:val="center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1" w:type="dxa"/>
          </w:tcPr>
          <w:p w:rsidR="00945E7D" w:rsidRPr="00975862" w:rsidRDefault="00945E7D" w:rsidP="00975862">
            <w:pPr>
              <w:tabs>
                <w:tab w:val="left" w:pos="18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3</w:t>
            </w:r>
            <w:r w:rsidRPr="00975862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975862">
              <w:rPr>
                <w:rFonts w:ascii="Times New Roman" w:hAnsi="Times New Roman"/>
                <w:sz w:val="24"/>
                <w:szCs w:val="24"/>
              </w:rPr>
              <w:t xml:space="preserve"> принтер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2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55000,0</w:t>
            </w:r>
          </w:p>
        </w:tc>
        <w:tc>
          <w:tcPr>
            <w:tcW w:w="1410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84" w:type="dxa"/>
            <w:gridSpan w:val="2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110000,0</w:t>
            </w:r>
          </w:p>
        </w:tc>
      </w:tr>
      <w:tr w:rsidR="00945E7D" w:rsidRPr="00975862" w:rsidTr="00975862">
        <w:tc>
          <w:tcPr>
            <w:tcW w:w="3835" w:type="dxa"/>
            <w:vMerge/>
            <w:vAlign w:val="center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1" w:type="dxa"/>
          </w:tcPr>
          <w:p w:rsidR="00945E7D" w:rsidRPr="00975862" w:rsidRDefault="00945E7D" w:rsidP="00975862">
            <w:pPr>
              <w:tabs>
                <w:tab w:val="left" w:pos="18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Программное обеспечение</w:t>
            </w: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2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15000,0</w:t>
            </w:r>
          </w:p>
        </w:tc>
        <w:tc>
          <w:tcPr>
            <w:tcW w:w="1410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84" w:type="dxa"/>
            <w:gridSpan w:val="2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150000,0</w:t>
            </w:r>
          </w:p>
        </w:tc>
      </w:tr>
      <w:tr w:rsidR="00945E7D" w:rsidRPr="00975862" w:rsidTr="00975862">
        <w:tc>
          <w:tcPr>
            <w:tcW w:w="3835" w:type="dxa"/>
          </w:tcPr>
          <w:p w:rsidR="00945E7D" w:rsidRPr="00975862" w:rsidRDefault="00945E7D" w:rsidP="00975862">
            <w:pPr>
              <w:numPr>
                <w:ilvl w:val="1"/>
                <w:numId w:val="96"/>
              </w:num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программных средств (пакетов программ и операционных систем, которые могут устанавливаться на персональных компьютерах и серверах), предназначенных для целей реализации инновационных проектов (программ)</w:t>
            </w:r>
          </w:p>
        </w:tc>
        <w:tc>
          <w:tcPr>
            <w:tcW w:w="2261" w:type="dxa"/>
          </w:tcPr>
          <w:p w:rsidR="00945E7D" w:rsidRPr="00975862" w:rsidRDefault="00945E7D" w:rsidP="00975862">
            <w:pPr>
              <w:tabs>
                <w:tab w:val="left" w:pos="18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2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0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84" w:type="dxa"/>
            <w:gridSpan w:val="2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945E7D" w:rsidRPr="00975862" w:rsidTr="00975862">
        <w:tc>
          <w:tcPr>
            <w:tcW w:w="3835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975862">
              <w:rPr>
                <w:rFonts w:ascii="Times New Roman" w:hAnsi="Times New Roman"/>
                <w:b/>
                <w:sz w:val="24"/>
                <w:szCs w:val="24"/>
              </w:rPr>
              <w:t xml:space="preserve">ВСЕГО: </w:t>
            </w:r>
          </w:p>
        </w:tc>
        <w:tc>
          <w:tcPr>
            <w:tcW w:w="2261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0" w:type="dxa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500000,0</w:t>
            </w:r>
          </w:p>
        </w:tc>
        <w:tc>
          <w:tcPr>
            <w:tcW w:w="1284" w:type="dxa"/>
            <w:gridSpan w:val="2"/>
          </w:tcPr>
          <w:p w:rsidR="00945E7D" w:rsidRPr="00975862" w:rsidRDefault="00945E7D" w:rsidP="00975862">
            <w:pPr>
              <w:tabs>
                <w:tab w:val="left" w:pos="3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260000,0</w:t>
            </w:r>
          </w:p>
        </w:tc>
      </w:tr>
    </w:tbl>
    <w:p w:rsidR="00945E7D" w:rsidRDefault="00945E7D" w:rsidP="00BB323C">
      <w:pPr>
        <w:tabs>
          <w:tab w:val="left" w:pos="38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Default="00945E7D" w:rsidP="00BB323C">
      <w:pPr>
        <w:tabs>
          <w:tab w:val="left" w:pos="38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Default="00945E7D" w:rsidP="00BB323C">
      <w:pPr>
        <w:tabs>
          <w:tab w:val="left" w:pos="38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Default="00945E7D" w:rsidP="00BB323C">
      <w:pPr>
        <w:tabs>
          <w:tab w:val="left" w:pos="38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Default="00945E7D" w:rsidP="00BB323C">
      <w:pPr>
        <w:tabs>
          <w:tab w:val="left" w:pos="38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Default="00945E7D" w:rsidP="00BB323C">
      <w:pPr>
        <w:tabs>
          <w:tab w:val="left" w:pos="38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Default="00945E7D" w:rsidP="00BB323C">
      <w:pPr>
        <w:tabs>
          <w:tab w:val="left" w:pos="38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Pr="00BB323C" w:rsidRDefault="00945E7D" w:rsidP="00BB323C">
      <w:pPr>
        <w:tabs>
          <w:tab w:val="left" w:pos="38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Pr="0081747E" w:rsidRDefault="00945E7D" w:rsidP="00E9036A">
      <w:pPr>
        <w:pStyle w:val="ListParagraph"/>
        <w:keepNext/>
        <w:keepLines/>
        <w:numPr>
          <w:ilvl w:val="0"/>
          <w:numId w:val="1"/>
        </w:numPr>
        <w:spacing w:after="0" w:line="240" w:lineRule="auto"/>
        <w:ind w:hanging="862"/>
        <w:jc w:val="both"/>
        <w:outlineLvl w:val="2"/>
        <w:rPr>
          <w:rFonts w:ascii="Times New Roman" w:hAnsi="Times New Roman"/>
          <w:b/>
          <w:bCs/>
          <w:i/>
          <w:sz w:val="27"/>
          <w:szCs w:val="27"/>
        </w:rPr>
      </w:pPr>
      <w:r w:rsidRPr="0081747E">
        <w:rPr>
          <w:rFonts w:ascii="Times New Roman" w:hAnsi="Times New Roman"/>
          <w:b/>
          <w:bCs/>
          <w:sz w:val="27"/>
          <w:szCs w:val="27"/>
        </w:rPr>
        <w:t>Заключение. Перспективы проекта</w:t>
      </w:r>
      <w:r w:rsidRPr="0081747E">
        <w:rPr>
          <w:rFonts w:ascii="Times New Roman" w:hAnsi="Times New Roman"/>
          <w:b/>
          <w:bCs/>
          <w:i/>
          <w:sz w:val="27"/>
          <w:szCs w:val="27"/>
        </w:rPr>
        <w:t>.</w:t>
      </w:r>
      <w:r w:rsidRPr="0081747E">
        <w:rPr>
          <w:rFonts w:ascii="Times New Roman" w:hAnsi="Times New Roman"/>
          <w:b/>
          <w:sz w:val="27"/>
          <w:szCs w:val="27"/>
        </w:rPr>
        <w:t xml:space="preserve"> Трансляции результатов проекта.</w:t>
      </w:r>
    </w:p>
    <w:p w:rsidR="00945E7D" w:rsidRPr="006115CE" w:rsidRDefault="00945E7D" w:rsidP="0068358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5CE">
        <w:rPr>
          <w:rFonts w:ascii="Times New Roman" w:hAnsi="Times New Roman"/>
          <w:sz w:val="28"/>
          <w:szCs w:val="28"/>
          <w:lang w:eastAsia="ru-RU"/>
        </w:rPr>
        <w:t xml:space="preserve">Проект </w:t>
      </w:r>
      <w:r w:rsidRPr="006115CE">
        <w:rPr>
          <w:rFonts w:ascii="Times New Roman" w:hAnsi="Times New Roman"/>
          <w:sz w:val="28"/>
          <w:szCs w:val="28"/>
        </w:rPr>
        <w:t xml:space="preserve">«Создание единой  цифровой образовательной среды школы как средство достижения нового качества образования» </w:t>
      </w:r>
      <w:r w:rsidRPr="006115CE">
        <w:rPr>
          <w:rFonts w:ascii="Times New Roman" w:hAnsi="Times New Roman"/>
          <w:sz w:val="28"/>
          <w:szCs w:val="28"/>
          <w:lang w:eastAsia="ru-RU"/>
        </w:rPr>
        <w:t xml:space="preserve">носит актуальный характер. </w:t>
      </w:r>
      <w:r w:rsidRPr="006115CE">
        <w:rPr>
          <w:rFonts w:ascii="Times New Roman" w:hAnsi="Times New Roman"/>
          <w:iCs/>
          <w:sz w:val="28"/>
          <w:szCs w:val="28"/>
          <w:lang w:eastAsia="ru-RU"/>
        </w:rPr>
        <w:t xml:space="preserve">Решение выявленных проблем соответствует государственным приоритетам </w:t>
      </w:r>
      <w:r w:rsidRPr="00786DA6">
        <w:rPr>
          <w:rFonts w:ascii="Times New Roman" w:hAnsi="Times New Roman"/>
          <w:iCs/>
          <w:sz w:val="28"/>
          <w:szCs w:val="28"/>
          <w:lang w:eastAsia="ru-RU"/>
        </w:rPr>
        <w:t xml:space="preserve">в системе образования.  </w:t>
      </w:r>
      <w:r w:rsidRPr="00786DA6">
        <w:rPr>
          <w:rFonts w:ascii="Times New Roman" w:hAnsi="Times New Roman"/>
          <w:sz w:val="28"/>
          <w:szCs w:val="28"/>
        </w:rPr>
        <w:t>Оперативность</w:t>
      </w:r>
      <w:r w:rsidRPr="006115CE">
        <w:rPr>
          <w:rFonts w:ascii="Times New Roman" w:hAnsi="Times New Roman"/>
          <w:sz w:val="28"/>
          <w:szCs w:val="28"/>
        </w:rPr>
        <w:t xml:space="preserve"> работы с информацией и её доступность с помощью цифровых средств уже доказали свою ценность в обществе. Данный проект - шаг в электронный мир, в котором уже давно живут наши дети. Виртуальное общение, дистанционное образование уже становятся нормой в современном мире. Эти возможности школа должна использовать по максимуму.</w:t>
      </w:r>
    </w:p>
    <w:p w:rsidR="00945E7D" w:rsidRPr="00E9036A" w:rsidRDefault="00945E7D" w:rsidP="00E9036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5CE">
        <w:rPr>
          <w:rFonts w:ascii="Times New Roman" w:hAnsi="Times New Roman"/>
          <w:sz w:val="28"/>
          <w:szCs w:val="28"/>
        </w:rPr>
        <w:t>Данный проект - это начало реализации виртуального электронного образования в школе.</w:t>
      </w:r>
      <w:r w:rsidRPr="00E9036A"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Pr="006115CE">
        <w:rPr>
          <w:rFonts w:ascii="Times New Roman" w:hAnsi="Times New Roman"/>
          <w:bCs/>
          <w:sz w:val="28"/>
          <w:szCs w:val="28"/>
          <w:lang w:eastAsia="ru-RU"/>
        </w:rPr>
        <w:t>Разработка и внедрение проекта позволит существенно повысить качество образования по направлениям:</w:t>
      </w:r>
    </w:p>
    <w:p w:rsidR="00945E7D" w:rsidRPr="006115CE" w:rsidRDefault="00945E7D" w:rsidP="00DF790B">
      <w:pPr>
        <w:numPr>
          <w:ilvl w:val="0"/>
          <w:numId w:val="57"/>
        </w:numPr>
        <w:tabs>
          <w:tab w:val="left" w:pos="284"/>
        </w:tabs>
        <w:spacing w:after="0" w:line="240" w:lineRule="auto"/>
        <w:ind w:left="0" w:hanging="142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5CE">
        <w:rPr>
          <w:rFonts w:ascii="Times New Roman" w:hAnsi="Times New Roman"/>
          <w:sz w:val="28"/>
          <w:szCs w:val="28"/>
          <w:lang w:eastAsia="ru-RU"/>
        </w:rPr>
        <w:t xml:space="preserve">достижение нового качества образования как </w:t>
      </w:r>
      <w:r>
        <w:rPr>
          <w:rFonts w:ascii="Times New Roman" w:hAnsi="Times New Roman"/>
          <w:sz w:val="28"/>
          <w:szCs w:val="28"/>
          <w:lang w:eastAsia="ru-RU"/>
        </w:rPr>
        <w:t>учащегося</w:t>
      </w:r>
      <w:r w:rsidRPr="006115CE">
        <w:rPr>
          <w:rFonts w:ascii="Times New Roman" w:hAnsi="Times New Roman"/>
          <w:sz w:val="28"/>
          <w:szCs w:val="28"/>
          <w:lang w:eastAsia="ru-RU"/>
        </w:rPr>
        <w:t>, так и всего ОП;</w:t>
      </w:r>
    </w:p>
    <w:p w:rsidR="00945E7D" w:rsidRPr="006115CE" w:rsidRDefault="00945E7D" w:rsidP="00DF790B">
      <w:pPr>
        <w:numPr>
          <w:ilvl w:val="0"/>
          <w:numId w:val="57"/>
        </w:numPr>
        <w:tabs>
          <w:tab w:val="left" w:pos="284"/>
        </w:tabs>
        <w:spacing w:after="0" w:line="240" w:lineRule="auto"/>
        <w:ind w:left="0" w:hanging="142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5CE">
        <w:rPr>
          <w:rFonts w:ascii="Times New Roman" w:hAnsi="Times New Roman"/>
          <w:sz w:val="28"/>
          <w:szCs w:val="28"/>
          <w:lang w:eastAsia="ru-RU"/>
        </w:rPr>
        <w:t>формирование информационной безопасности образовательной среды;</w:t>
      </w:r>
    </w:p>
    <w:p w:rsidR="00945E7D" w:rsidRPr="006115CE" w:rsidRDefault="00945E7D" w:rsidP="00DF790B">
      <w:pPr>
        <w:numPr>
          <w:ilvl w:val="0"/>
          <w:numId w:val="57"/>
        </w:numPr>
        <w:tabs>
          <w:tab w:val="left" w:pos="284"/>
        </w:tabs>
        <w:spacing w:after="0" w:line="240" w:lineRule="auto"/>
        <w:ind w:left="0" w:hanging="142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5CE">
        <w:rPr>
          <w:rFonts w:ascii="Times New Roman" w:hAnsi="Times New Roman"/>
          <w:sz w:val="28"/>
          <w:szCs w:val="28"/>
          <w:lang w:eastAsia="ru-RU"/>
        </w:rPr>
        <w:t xml:space="preserve">более широкое использование цифровых  </w:t>
      </w:r>
      <w:r>
        <w:rPr>
          <w:rFonts w:ascii="Times New Roman" w:hAnsi="Times New Roman"/>
          <w:sz w:val="28"/>
          <w:szCs w:val="28"/>
          <w:lang w:eastAsia="ru-RU"/>
        </w:rPr>
        <w:t>и ИК-технологий</w:t>
      </w:r>
      <w:r w:rsidRPr="006115CE">
        <w:rPr>
          <w:rFonts w:ascii="Times New Roman" w:hAnsi="Times New Roman"/>
          <w:sz w:val="28"/>
          <w:szCs w:val="28"/>
          <w:lang w:eastAsia="ru-RU"/>
        </w:rPr>
        <w:t>;</w:t>
      </w:r>
    </w:p>
    <w:p w:rsidR="00945E7D" w:rsidRDefault="00945E7D" w:rsidP="00DF790B">
      <w:pPr>
        <w:numPr>
          <w:ilvl w:val="0"/>
          <w:numId w:val="57"/>
        </w:numPr>
        <w:tabs>
          <w:tab w:val="left" w:pos="284"/>
        </w:tabs>
        <w:spacing w:after="0" w:line="240" w:lineRule="auto"/>
        <w:ind w:left="0" w:hanging="142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5CE">
        <w:rPr>
          <w:rFonts w:ascii="Times New Roman" w:hAnsi="Times New Roman"/>
          <w:sz w:val="28"/>
          <w:szCs w:val="28"/>
          <w:lang w:eastAsia="ru-RU"/>
        </w:rPr>
        <w:t>обеспечение открытости образования как государственно-общественной системы, осуществление перехода к модели взаимной ответственности в сфере образования.</w:t>
      </w:r>
    </w:p>
    <w:p w:rsidR="00945E7D" w:rsidRPr="00160B33" w:rsidRDefault="00945E7D" w:rsidP="00D37A87">
      <w:pPr>
        <w:tabs>
          <w:tab w:val="left" w:pos="176"/>
          <w:tab w:val="left" w:pos="4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160B33">
        <w:rPr>
          <w:rFonts w:ascii="Times New Roman" w:hAnsi="Times New Roman"/>
          <w:sz w:val="28"/>
          <w:szCs w:val="28"/>
          <w:u w:val="single"/>
          <w:lang w:eastAsia="ru-RU"/>
        </w:rPr>
        <w:t>Формы инновационного продукта:</w:t>
      </w:r>
    </w:p>
    <w:p w:rsidR="00945E7D" w:rsidRPr="00E9036A" w:rsidRDefault="00945E7D" w:rsidP="00160B33">
      <w:pPr>
        <w:pStyle w:val="ListParagraph"/>
        <w:numPr>
          <w:ilvl w:val="0"/>
          <w:numId w:val="90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E9036A">
        <w:rPr>
          <w:rFonts w:ascii="Times New Roman" w:hAnsi="Times New Roman"/>
          <w:bCs/>
          <w:sz w:val="28"/>
          <w:szCs w:val="28"/>
          <w:lang w:eastAsia="ru-RU"/>
        </w:rPr>
        <w:t>модель единой взаимосвязанной цифровой образовательной среды;</w:t>
      </w:r>
    </w:p>
    <w:p w:rsidR="00945E7D" w:rsidRPr="00160B33" w:rsidRDefault="00945E7D" w:rsidP="00160B33">
      <w:pPr>
        <w:pStyle w:val="ListParagraph"/>
        <w:numPr>
          <w:ilvl w:val="0"/>
          <w:numId w:val="90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160B33">
        <w:rPr>
          <w:rFonts w:ascii="Times New Roman" w:hAnsi="Times New Roman"/>
          <w:sz w:val="28"/>
          <w:szCs w:val="28"/>
        </w:rPr>
        <w:t>методические рекомендации для руководителей ОУ и методистов по внедрению цифровых инструментов</w:t>
      </w:r>
      <w:r w:rsidRPr="00160B33">
        <w:rPr>
          <w:rFonts w:ascii="Times New Roman" w:hAnsi="Times New Roman"/>
          <w:sz w:val="28"/>
          <w:szCs w:val="28"/>
        </w:rPr>
        <w:tab/>
        <w:t>учебной деятельности</w:t>
      </w:r>
      <w:r w:rsidRPr="00160B33">
        <w:rPr>
          <w:rFonts w:ascii="Times New Roman" w:hAnsi="Times New Roman"/>
          <w:sz w:val="28"/>
          <w:szCs w:val="28"/>
        </w:rPr>
        <w:tab/>
        <w:t>и включению их в информационную среду образовательного учреждения;</w:t>
      </w:r>
    </w:p>
    <w:p w:rsidR="00945E7D" w:rsidRPr="00160B33" w:rsidRDefault="00945E7D" w:rsidP="00160B33">
      <w:pPr>
        <w:pStyle w:val="ListParagraph"/>
        <w:numPr>
          <w:ilvl w:val="0"/>
          <w:numId w:val="90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160B33">
        <w:rPr>
          <w:rFonts w:ascii="Times New Roman" w:hAnsi="Times New Roman"/>
          <w:sz w:val="28"/>
          <w:szCs w:val="28"/>
        </w:rPr>
        <w:t xml:space="preserve">пакеты диагностического инструментария для определения уровня развития цифрового пространства </w:t>
      </w:r>
      <w:r>
        <w:rPr>
          <w:rFonts w:ascii="Times New Roman" w:hAnsi="Times New Roman"/>
          <w:sz w:val="28"/>
          <w:szCs w:val="28"/>
        </w:rPr>
        <w:t xml:space="preserve">ОУ и </w:t>
      </w:r>
      <w:r w:rsidRPr="00160B33">
        <w:rPr>
          <w:rFonts w:ascii="Times New Roman" w:hAnsi="Times New Roman"/>
          <w:sz w:val="28"/>
          <w:szCs w:val="28"/>
        </w:rPr>
        <w:t xml:space="preserve">критериев оценки цифрового пространства; </w:t>
      </w:r>
    </w:p>
    <w:p w:rsidR="00945E7D" w:rsidRPr="00160B33" w:rsidRDefault="00945E7D" w:rsidP="00D37A87">
      <w:pPr>
        <w:pStyle w:val="ListParagraph"/>
        <w:numPr>
          <w:ilvl w:val="0"/>
          <w:numId w:val="90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160B33">
        <w:rPr>
          <w:rFonts w:ascii="Times New Roman" w:hAnsi="Times New Roman"/>
          <w:sz w:val="28"/>
          <w:szCs w:val="28"/>
        </w:rPr>
        <w:t>описание наиболее эффективных цифровых компетенций, формируемых в результате работы участников образовательного процесса, интегрированного с цифровой образовательной средой.</w:t>
      </w:r>
    </w:p>
    <w:p w:rsidR="00945E7D" w:rsidRPr="006115CE" w:rsidRDefault="00945E7D" w:rsidP="00035C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115CE">
        <w:rPr>
          <w:rFonts w:ascii="Times New Roman" w:hAnsi="Times New Roman"/>
          <w:sz w:val="28"/>
          <w:szCs w:val="28"/>
          <w:u w:val="single"/>
        </w:rPr>
        <w:t>Трансляция</w:t>
      </w:r>
      <w:r w:rsidRPr="006115CE">
        <w:rPr>
          <w:rFonts w:ascii="Times New Roman" w:hAnsi="Times New Roman"/>
          <w:sz w:val="28"/>
          <w:szCs w:val="28"/>
        </w:rPr>
        <w:t xml:space="preserve"> и внедрение результатов проекта в образовательную практику будет осуществляться через:</w:t>
      </w:r>
    </w:p>
    <w:p w:rsidR="00945E7D" w:rsidRPr="006115CE" w:rsidRDefault="00945E7D" w:rsidP="00E9036A">
      <w:pPr>
        <w:pStyle w:val="ListParagraph"/>
        <w:numPr>
          <w:ilvl w:val="0"/>
          <w:numId w:val="4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6115CE">
        <w:rPr>
          <w:rFonts w:ascii="Times New Roman" w:hAnsi="Times New Roman"/>
          <w:sz w:val="28"/>
          <w:szCs w:val="28"/>
        </w:rPr>
        <w:t xml:space="preserve">совещания, семинары, конференции на уровне школы, района, региона; </w:t>
      </w:r>
    </w:p>
    <w:p w:rsidR="00945E7D" w:rsidRPr="006115CE" w:rsidRDefault="00945E7D" w:rsidP="00E9036A">
      <w:pPr>
        <w:pStyle w:val="ListParagraph"/>
        <w:numPr>
          <w:ilvl w:val="0"/>
          <w:numId w:val="4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6115CE">
        <w:rPr>
          <w:rFonts w:ascii="Times New Roman" w:hAnsi="Times New Roman"/>
          <w:sz w:val="28"/>
          <w:szCs w:val="28"/>
        </w:rPr>
        <w:t>открытый интернет-портал с методическими наработками (технологии, ресурсы, внедрение</w:t>
      </w:r>
      <w:r w:rsidRPr="00E9036A">
        <w:rPr>
          <w:rFonts w:ascii="Times New Roman" w:hAnsi="Times New Roman"/>
          <w:sz w:val="28"/>
          <w:szCs w:val="28"/>
        </w:rPr>
        <w:t xml:space="preserve">); </w:t>
      </w:r>
    </w:p>
    <w:p w:rsidR="00945E7D" w:rsidRPr="00E9036A" w:rsidRDefault="00945E7D" w:rsidP="00E9036A">
      <w:pPr>
        <w:pStyle w:val="ListParagraph"/>
        <w:numPr>
          <w:ilvl w:val="0"/>
          <w:numId w:val="4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6115CE">
        <w:rPr>
          <w:rFonts w:ascii="Times New Roman" w:hAnsi="Times New Roman"/>
          <w:sz w:val="28"/>
          <w:szCs w:val="28"/>
        </w:rPr>
        <w:t>статьи и их публикации</w:t>
      </w:r>
      <w:r>
        <w:rPr>
          <w:rFonts w:ascii="Times New Roman" w:hAnsi="Times New Roman"/>
          <w:sz w:val="28"/>
          <w:szCs w:val="28"/>
        </w:rPr>
        <w:t xml:space="preserve"> в</w:t>
      </w:r>
      <w:r w:rsidRPr="00E9036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сетевых</w:t>
      </w:r>
      <w:r w:rsidRPr="006115CE">
        <w:rPr>
          <w:rFonts w:ascii="Times New Roman" w:hAnsi="Times New Roman"/>
          <w:sz w:val="28"/>
          <w:szCs w:val="28"/>
        </w:rPr>
        <w:t xml:space="preserve"> сообщества</w:t>
      </w:r>
      <w:r>
        <w:rPr>
          <w:rFonts w:ascii="Times New Roman" w:hAnsi="Times New Roman"/>
          <w:sz w:val="28"/>
          <w:szCs w:val="28"/>
        </w:rPr>
        <w:t>х</w:t>
      </w:r>
      <w:r w:rsidRPr="006115CE">
        <w:rPr>
          <w:rFonts w:ascii="Times New Roman" w:hAnsi="Times New Roman"/>
          <w:sz w:val="28"/>
          <w:szCs w:val="28"/>
        </w:rPr>
        <w:t xml:space="preserve"> для обмена опытом; </w:t>
      </w:r>
    </w:p>
    <w:p w:rsidR="00945E7D" w:rsidRPr="006115CE" w:rsidRDefault="00945E7D" w:rsidP="00E9036A">
      <w:pPr>
        <w:pStyle w:val="ListParagraph"/>
        <w:numPr>
          <w:ilvl w:val="0"/>
          <w:numId w:val="4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6115CE">
        <w:rPr>
          <w:rFonts w:ascii="Times New Roman" w:hAnsi="Times New Roman"/>
          <w:sz w:val="28"/>
          <w:szCs w:val="28"/>
        </w:rPr>
        <w:t xml:space="preserve">перспективно – школьный  центр цифровой коммуникации; </w:t>
      </w:r>
    </w:p>
    <w:p w:rsidR="00945E7D" w:rsidRPr="006115CE" w:rsidRDefault="00945E7D" w:rsidP="00E9036A">
      <w:pPr>
        <w:pStyle w:val="ListParagraph"/>
        <w:numPr>
          <w:ilvl w:val="0"/>
          <w:numId w:val="4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6115CE">
        <w:rPr>
          <w:rFonts w:ascii="Times New Roman" w:hAnsi="Times New Roman"/>
          <w:sz w:val="28"/>
          <w:szCs w:val="28"/>
        </w:rPr>
        <w:t>участие в открытых уроках, курсах повышения квалификации в районе (регионе), стажировках и  т.п.</w:t>
      </w:r>
    </w:p>
    <w:p w:rsidR="00945E7D" w:rsidRPr="00E9036A" w:rsidRDefault="00945E7D" w:rsidP="005E2D1F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15CE">
        <w:rPr>
          <w:rFonts w:ascii="Times New Roman" w:hAnsi="Times New Roman"/>
          <w:sz w:val="28"/>
          <w:szCs w:val="28"/>
          <w:lang w:eastAsia="ru-RU"/>
        </w:rPr>
        <w:t>На наш взгляд, реализация проекта должна оказать положительное влияние на качество обучения. Достижение поставленных целей всегда дает новые возможности, поэтому по окончании сроков реализации проект будет пересмотрен, переработан и модернизирован, будут поставлены новые цели и определен</w:t>
      </w:r>
      <w:r>
        <w:rPr>
          <w:rFonts w:ascii="Times New Roman" w:hAnsi="Times New Roman"/>
          <w:sz w:val="28"/>
          <w:szCs w:val="28"/>
          <w:lang w:eastAsia="ru-RU"/>
        </w:rPr>
        <w:t xml:space="preserve">ы новые индикативные показатели. </w:t>
      </w:r>
    </w:p>
    <w:p w:rsidR="00945E7D" w:rsidRPr="00FB0CB0" w:rsidRDefault="00945E7D" w:rsidP="00FB0CB0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ПРИЛОЖЕНИЕ 1. </w:t>
      </w:r>
    </w:p>
    <w:p w:rsidR="00945E7D" w:rsidRDefault="00945E7D" w:rsidP="00DC2D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45E7D" w:rsidRDefault="00945E7D" w:rsidP="00DC2D7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4761F">
        <w:rPr>
          <w:rFonts w:ascii="Times New Roman" w:hAnsi="Times New Roman"/>
          <w:b/>
          <w:sz w:val="24"/>
          <w:szCs w:val="24"/>
        </w:rPr>
        <w:t>МАТЕРИАЛЬНО- ТЕХНИЧЕСКОЕ ОБЕСПЕЧЕНИЕ</w:t>
      </w:r>
      <w:r>
        <w:rPr>
          <w:rFonts w:ascii="Times New Roman" w:hAnsi="Times New Roman"/>
          <w:b/>
          <w:sz w:val="24"/>
          <w:szCs w:val="24"/>
        </w:rPr>
        <w:t xml:space="preserve"> ПРОЕКТА</w:t>
      </w:r>
    </w:p>
    <w:p w:rsidR="00945E7D" w:rsidRPr="00FB0CB0" w:rsidRDefault="00945E7D" w:rsidP="00DC2D7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046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8647"/>
        <w:gridCol w:w="1252"/>
      </w:tblGrid>
      <w:tr w:rsidR="00945E7D" w:rsidRPr="00975862" w:rsidTr="00FB0CB0">
        <w:trPr>
          <w:trHeight w:val="20"/>
        </w:trPr>
        <w:tc>
          <w:tcPr>
            <w:tcW w:w="56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bookmarkStart w:id="13" w:name="_Toc536528035"/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Оборудование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18"/>
                <w:szCs w:val="24"/>
                <w:lang w:eastAsia="ru-RU"/>
              </w:rPr>
              <w:t>Количество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 w:val="restart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9899" w:type="dxa"/>
            <w:gridSpan w:val="2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Подключение к Интернету и локальная сеть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Скорость подключения к сети Интернет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Cs w:val="24"/>
                <w:lang w:eastAsia="ru-RU"/>
              </w:rPr>
              <w:t>100 М/бит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Маршрутизатор Wi-Fi точки доступа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 w:val="restart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899" w:type="dxa"/>
            <w:gridSpan w:val="2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Компьютерное оборудование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Сервер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Ноутбуки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Компьютеры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Мобильный компьютерный класс на базе нетбуков (7 комплектов)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197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Моноблок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Мобильный компьютерный класс на базе ноутбуков (3 комплекта)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Электронный образовательный комплекс на базе enTourage (2 комплекта)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36 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 w:val="restart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9899" w:type="dxa"/>
            <w:gridSpan w:val="2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Интерактивное и проекционное оборудование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Документ-камера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Интерактивная доска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Интерактивная приставка EIKI 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Проектор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Учебный мультимедийный комплекс для учебной аудитории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 w:val="restart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9899" w:type="dxa"/>
            <w:gridSpan w:val="2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Копировальная техника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Копир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Принтер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Мини типография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Многофункциональное устройство (принтер + копир  + сканер)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Сканер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Сканер штрих-кодов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 w:val="restart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9899" w:type="dxa"/>
            <w:gridSpan w:val="2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Цифровые лаборатории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Цифровая лаборатория на 12 учащихся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Цифровой микроскоп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Мобильная естественно-научная лаборатория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Цифровая лаборатория   по химии (датчики)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Цифровая лаборатория «Архимед» (USB, 5000 SX)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Лаборатория для кабинета биологии «PROlog»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Мобильная лаборатория «ЛабДиск. Физика»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FB0CB0">
        <w:trPr>
          <w:trHeight w:val="293"/>
        </w:trPr>
        <w:tc>
          <w:tcPr>
            <w:tcW w:w="567" w:type="dxa"/>
            <w:vMerge w:val="restart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9899" w:type="dxa"/>
            <w:gridSpan w:val="2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Средства обеспечения безопасности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Аппаратный комплекс для защиты персональных данных "Соболь"3.0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Видеорегистратор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Камера видеонаблюдения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Система видеонаблюдения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Система контроля и управления доступом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Подавитель связи мобильных сетей  "Экзамен"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 w:val="restart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899" w:type="dxa"/>
            <w:gridSpan w:val="2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Разное 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Жесткий диск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FB0CB0">
        <w:trPr>
          <w:trHeight w:val="20"/>
        </w:trPr>
        <w:tc>
          <w:tcPr>
            <w:tcW w:w="567" w:type="dxa"/>
            <w:vMerge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Интерактивный лазерный тир "Кадет"</w:t>
            </w:r>
          </w:p>
        </w:tc>
        <w:tc>
          <w:tcPr>
            <w:tcW w:w="1252" w:type="dxa"/>
            <w:noWrap/>
          </w:tcPr>
          <w:p w:rsidR="00945E7D" w:rsidRPr="00FB0CB0" w:rsidRDefault="00945E7D" w:rsidP="00DC2D7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B0CB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</w:tbl>
    <w:p w:rsidR="00945E7D" w:rsidRDefault="00945E7D" w:rsidP="00782BC8">
      <w:pPr>
        <w:pStyle w:val="ListParagraph"/>
        <w:spacing w:after="0" w:line="240" w:lineRule="auto"/>
        <w:ind w:left="1428"/>
        <w:jc w:val="center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C2D76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C2D76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C2D76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C2D76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  <w:r>
        <w:rPr>
          <w:rStyle w:val="Heading2Char"/>
          <w:rFonts w:ascii="Times New Roman" w:hAnsi="Times New Roman"/>
          <w:color w:val="000000"/>
          <w:sz w:val="24"/>
        </w:rPr>
        <w:t xml:space="preserve">ПРИЛОЖЕНИЕ </w:t>
      </w:r>
      <w:r>
        <w:rPr>
          <w:rStyle w:val="Heading2Char"/>
          <w:rFonts w:ascii="Times New Roman" w:hAnsi="Times New Roman"/>
          <w:color w:val="000000"/>
          <w:sz w:val="24"/>
          <w:lang w:val="en-US"/>
        </w:rPr>
        <w:t>2</w:t>
      </w:r>
      <w:r>
        <w:rPr>
          <w:rStyle w:val="Heading2Char"/>
          <w:rFonts w:ascii="Times New Roman" w:hAnsi="Times New Roman"/>
          <w:color w:val="000000"/>
          <w:sz w:val="24"/>
        </w:rPr>
        <w:t>.</w:t>
      </w:r>
    </w:p>
    <w:p w:rsidR="00945E7D" w:rsidRDefault="00945E7D" w:rsidP="006115CE">
      <w:pPr>
        <w:keepNext/>
        <w:keepLines/>
        <w:spacing w:after="0" w:line="230" w:lineRule="exact"/>
        <w:jc w:val="center"/>
        <w:outlineLvl w:val="1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bookmarkStart w:id="14" w:name="bookmark18"/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ТЕЗАУРУС</w:t>
      </w:r>
      <w:r w:rsidRPr="00E5269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, </w:t>
      </w:r>
    </w:p>
    <w:p w:rsidR="00945E7D" w:rsidRDefault="00945E7D" w:rsidP="006115CE">
      <w:pPr>
        <w:keepNext/>
        <w:keepLines/>
        <w:spacing w:after="0" w:line="230" w:lineRule="exact"/>
        <w:jc w:val="center"/>
        <w:outlineLvl w:val="1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применяемый</w:t>
      </w:r>
      <w:r w:rsidRPr="00E5269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в описании проекта</w:t>
      </w:r>
      <w:bookmarkEnd w:id="14"/>
    </w:p>
    <w:p w:rsidR="00945E7D" w:rsidRPr="00E52694" w:rsidRDefault="00945E7D" w:rsidP="006115CE">
      <w:pPr>
        <w:keepNext/>
        <w:keepLines/>
        <w:spacing w:after="0" w:line="230" w:lineRule="exact"/>
        <w:jc w:val="center"/>
        <w:outlineLvl w:val="1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945E7D" w:rsidRPr="00E52694" w:rsidRDefault="00945E7D" w:rsidP="006115CE">
      <w:pPr>
        <w:spacing w:after="0" w:line="274" w:lineRule="exact"/>
        <w:ind w:firstLine="70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Цифровая среда</w:t>
      </w: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среда логически взаимосвязанных цифровых объектов, созданная для выполнения целевых задач (социальных, образовательных, пр.).</w:t>
      </w:r>
    </w:p>
    <w:p w:rsidR="00945E7D" w:rsidRPr="00E52694" w:rsidRDefault="00945E7D" w:rsidP="006115CE">
      <w:pPr>
        <w:spacing w:after="0" w:line="274" w:lineRule="exact"/>
        <w:ind w:firstLine="70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Цифровая образовательная среда</w:t>
      </w: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это открытая совокупность информационных систем, предназначенных для обеспечения различных задач образовательного процесса (Михаил Кушнир, советник Лиги образования).</w:t>
      </w:r>
    </w:p>
    <w:p w:rsidR="00945E7D" w:rsidRPr="00E52694" w:rsidRDefault="00945E7D" w:rsidP="006115CE">
      <w:pPr>
        <w:spacing w:after="0" w:line="274" w:lineRule="exact"/>
        <w:ind w:firstLine="70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>Слово</w:t>
      </w:r>
      <w:r w:rsidRPr="00E5269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«открытая»</w:t>
      </w: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означает возможность и право любого пользователя использовать разные информационные системы в составе ЦОС, заменять их или добавлять новые. Для этого в логике ЦОС должны быть предусмотрены условия и открыто опубликованные правила.</w:t>
      </w:r>
    </w:p>
    <w:p w:rsidR="00945E7D" w:rsidRPr="00E52694" w:rsidRDefault="00945E7D" w:rsidP="006115CE">
      <w:pPr>
        <w:spacing w:after="0" w:line="274" w:lineRule="exact"/>
        <w:ind w:firstLine="70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Среда</w:t>
      </w: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принципиально отличается от системы тем, что она включает в себя совершенно разные элементы: как согласованные между собой, так и дублирующие, конкурирующие и даже антагонистичные. Это позволяет среде более динамично развиваться. Никогда невозможно предугадать, какие из элементов среды окажутся более живучими, какие отомрут, какие с какими образуют новые согласованные альянсы, а какие, наоборот, разделятся.</w:t>
      </w:r>
    </w:p>
    <w:p w:rsidR="00945E7D" w:rsidRPr="00E52694" w:rsidRDefault="00945E7D" w:rsidP="006115CE">
      <w:pPr>
        <w:keepNext/>
        <w:keepLines/>
        <w:spacing w:after="0" w:line="274" w:lineRule="exact"/>
        <w:ind w:firstLine="700"/>
        <w:jc w:val="both"/>
        <w:outlineLvl w:val="1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bookmarkStart w:id="15" w:name="bookmark19"/>
      <w:r w:rsidRPr="00E5269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Характеристики цифровой среды:</w:t>
      </w:r>
      <w:bookmarkEnd w:id="15"/>
    </w:p>
    <w:p w:rsidR="00945E7D" w:rsidRPr="00E52694" w:rsidRDefault="00945E7D" w:rsidP="00DF790B">
      <w:pPr>
        <w:numPr>
          <w:ilvl w:val="0"/>
          <w:numId w:val="47"/>
        </w:numPr>
        <w:tabs>
          <w:tab w:val="left" w:pos="284"/>
        </w:tabs>
        <w:spacing w:after="0" w:line="274" w:lineRule="exact"/>
        <w:ind w:left="284" w:hanging="284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>не ограничена временным и географическим пространством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,</w:t>
      </w:r>
    </w:p>
    <w:p w:rsidR="00945E7D" w:rsidRPr="00E52694" w:rsidRDefault="00945E7D" w:rsidP="00DF790B">
      <w:pPr>
        <w:numPr>
          <w:ilvl w:val="0"/>
          <w:numId w:val="47"/>
        </w:numPr>
        <w:tabs>
          <w:tab w:val="left" w:pos="284"/>
        </w:tabs>
        <w:spacing w:after="0" w:line="274" w:lineRule="exact"/>
        <w:ind w:left="284" w:hanging="284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>существует постоянно и независимо от пользователя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,</w:t>
      </w:r>
    </w:p>
    <w:p w:rsidR="00945E7D" w:rsidRPr="00E52694" w:rsidRDefault="00945E7D" w:rsidP="00DF790B">
      <w:pPr>
        <w:numPr>
          <w:ilvl w:val="0"/>
          <w:numId w:val="47"/>
        </w:numPr>
        <w:tabs>
          <w:tab w:val="left" w:pos="284"/>
        </w:tabs>
        <w:spacing w:after="0" w:line="274" w:lineRule="exact"/>
        <w:ind w:left="284" w:hanging="284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>содержит колоссальные объемы информации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,</w:t>
      </w:r>
    </w:p>
    <w:p w:rsidR="00945E7D" w:rsidRPr="00E52694" w:rsidRDefault="00945E7D" w:rsidP="00DF790B">
      <w:pPr>
        <w:numPr>
          <w:ilvl w:val="0"/>
          <w:numId w:val="47"/>
        </w:numPr>
        <w:tabs>
          <w:tab w:val="left" w:pos="284"/>
        </w:tabs>
        <w:spacing w:after="0" w:line="274" w:lineRule="exact"/>
        <w:ind w:left="284" w:hanging="284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>имеет высокую с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корость движения информационных </w:t>
      </w: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>потоков,</w:t>
      </w:r>
    </w:p>
    <w:p w:rsidR="00945E7D" w:rsidRPr="00E52694" w:rsidRDefault="00945E7D" w:rsidP="00DF790B">
      <w:pPr>
        <w:pStyle w:val="ListParagraph"/>
        <w:numPr>
          <w:ilvl w:val="0"/>
          <w:numId w:val="47"/>
        </w:numPr>
        <w:tabs>
          <w:tab w:val="left" w:pos="284"/>
        </w:tabs>
        <w:spacing w:after="0" w:line="274" w:lineRule="exact"/>
        <w:ind w:left="284" w:hanging="284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>делает доступным интерактивное общение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,</w:t>
      </w:r>
    </w:p>
    <w:p w:rsidR="00945E7D" w:rsidRPr="00E52694" w:rsidRDefault="00945E7D" w:rsidP="00DF790B">
      <w:pPr>
        <w:numPr>
          <w:ilvl w:val="0"/>
          <w:numId w:val="47"/>
        </w:numPr>
        <w:tabs>
          <w:tab w:val="left" w:pos="284"/>
        </w:tabs>
        <w:spacing w:after="0" w:line="274" w:lineRule="exact"/>
        <w:ind w:left="284" w:hanging="284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>позволяет разным формам коммуникации объединится в единое целое</w:t>
      </w:r>
    </w:p>
    <w:p w:rsidR="00945E7D" w:rsidRPr="00E52694" w:rsidRDefault="00945E7D" w:rsidP="006115CE">
      <w:pPr>
        <w:spacing w:after="0" w:line="274" w:lineRule="exact"/>
        <w:ind w:firstLine="70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5269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Цифровой ресурс</w:t>
      </w:r>
      <w:r w:rsidRPr="00E5269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это представленные в цифровой форме фотографии,видеофрагменты, статические и динамические модели, объекты виртуальной реальности и интерактивного моделирования, картографические материалы, звукозаписи, символьные объекты и деловая графика, текстовые документы, программы и системы цифровой образовательной среды, иные учебные материалы, необходимые для организации учебного процесса.</w:t>
      </w:r>
    </w:p>
    <w:p w:rsidR="00945E7D" w:rsidRPr="00E52694" w:rsidRDefault="00945E7D" w:rsidP="006115C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52694">
        <w:rPr>
          <w:rFonts w:ascii="Times New Roman" w:eastAsia="Arial Unicode MS" w:hAnsi="Times New Roman"/>
          <w:b/>
          <w:bCs/>
          <w:color w:val="000000"/>
          <w:sz w:val="24"/>
          <w:szCs w:val="24"/>
          <w:lang w:eastAsia="ru-RU"/>
        </w:rPr>
        <w:t>Цифровые инструменты</w:t>
      </w:r>
      <w:r w:rsidRPr="00E52694">
        <w:rPr>
          <w:rFonts w:ascii="Times New Roman" w:eastAsia="Arial Unicode MS" w:hAnsi="Times New Roman"/>
          <w:color w:val="000000"/>
          <w:sz w:val="24"/>
          <w:szCs w:val="24"/>
          <w:lang w:eastAsia="ru-RU"/>
        </w:rPr>
        <w:t xml:space="preserve"> - учебные цифровые лабора</w:t>
      </w:r>
      <w:r>
        <w:rPr>
          <w:rFonts w:ascii="Times New Roman" w:eastAsia="Arial Unicode MS" w:hAnsi="Times New Roman"/>
          <w:color w:val="000000"/>
          <w:sz w:val="24"/>
          <w:szCs w:val="24"/>
          <w:lang w:eastAsia="ru-RU"/>
        </w:rPr>
        <w:t xml:space="preserve">тории, музыкальные инструменты, </w:t>
      </w:r>
      <w:r w:rsidRPr="00E52694">
        <w:rPr>
          <w:rFonts w:ascii="Times New Roman" w:eastAsia="Arial Unicode MS" w:hAnsi="Times New Roman"/>
          <w:color w:val="000000"/>
          <w:sz w:val="24"/>
          <w:szCs w:val="24"/>
          <w:lang w:eastAsia="ru-RU"/>
        </w:rPr>
        <w:t>робототехника, пр.</w:t>
      </w:r>
    </w:p>
    <w:p w:rsidR="00945E7D" w:rsidRDefault="00945E7D" w:rsidP="00DC2D76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C2D76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C2D76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C2D76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C2D76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C2D76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Pr="00D8644B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  <w:r>
        <w:rPr>
          <w:rStyle w:val="Heading2Char"/>
          <w:rFonts w:ascii="Times New Roman" w:hAnsi="Times New Roman"/>
          <w:color w:val="000000"/>
          <w:sz w:val="24"/>
        </w:rPr>
        <w:t>ПРИЛОЖЕНИЕ 3</w:t>
      </w:r>
    </w:p>
    <w:p w:rsidR="00945E7D" w:rsidRDefault="00945E7D" w:rsidP="008E193C">
      <w:pPr>
        <w:pStyle w:val="ListParagraph"/>
        <w:spacing w:after="0" w:line="240" w:lineRule="auto"/>
        <w:ind w:left="1428"/>
        <w:rPr>
          <w:rStyle w:val="Heading2Char"/>
          <w:rFonts w:ascii="Times New Roman" w:hAnsi="Times New Roman"/>
          <w:color w:val="000000"/>
          <w:sz w:val="24"/>
        </w:rPr>
      </w:pPr>
      <w:r>
        <w:rPr>
          <w:rStyle w:val="Heading2Char"/>
          <w:rFonts w:ascii="Times New Roman" w:hAnsi="Times New Roman"/>
          <w:color w:val="000000"/>
          <w:sz w:val="24"/>
        </w:rPr>
        <w:t>МОДЕЛЬ ЕДИНОЙ ЦИФРОВОЙ ОБРАЗОВАТЕЛЬНОЙ СРЕДЫ ОУ</w:t>
      </w:r>
    </w:p>
    <w:p w:rsidR="00945E7D" w:rsidRDefault="00945E7D" w:rsidP="000411C0">
      <w:pPr>
        <w:pStyle w:val="ListParagraph"/>
        <w:spacing w:after="0" w:line="240" w:lineRule="auto"/>
        <w:ind w:left="1428"/>
        <w:jc w:val="center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  <w:r>
        <w:rPr>
          <w:noProof/>
          <w:lang w:eastAsia="ru-RU"/>
        </w:rPr>
        <w:pict>
          <v:shapetype id="_x0000_t80" coordsize="21600,21600" o:spt="80" adj="14400,5400,18000,8100" path="m,l21600,,21600@0@5@0@5@2@4@2,10800,21600@1@2@3@2@3@0,0@0xe">
            <v:stroke joinstyle="miter"/>
            <v:formulas>
              <v:f eqn="val #0"/>
              <v:f eqn="val #1"/>
              <v:f eqn="val #2"/>
              <v:f eqn="val #3"/>
              <v:f eqn="sum 21600 0 #1"/>
              <v:f eqn="sum 21600 0 #3"/>
              <v:f eqn="prod #0 1 2"/>
            </v:formulas>
            <v:path o:connecttype="custom" o:connectlocs="10800,0;0,@6;10800,21600;21600,@6" o:connectangles="270,180,90,0" textboxrect="0,0,21600,@0"/>
            <v:handles>
              <v:h position="topLeft,#0" yrange="0,@2"/>
              <v:h position="#1,bottomRight" xrange="0,@3"/>
              <v:h position="#3,#2" xrange="@1,10800" yrange="@0,21600"/>
            </v:handles>
          </v:shapetype>
          <v:shape id="Выноска со стрелкой вниз 10" o:spid="_x0000_s1048" type="#_x0000_t80" style="position:absolute;left:0;text-align:left;margin-left:-19.1pt;margin-top:9.9pt;width:539.65pt;height:61.35pt;z-index:251656704;visibility:visibl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" adj="14035,10186,16200,10493" strokecolor="#c00000" strokeweight="2pt">
            <v:fill r:id="rId18" o:title="" recolor="t" rotate="t" type="tile"/>
            <v:imagedata recolortarget="#6f8e30"/>
            <v:textbox>
              <w:txbxContent>
                <w:p w:rsidR="00945E7D" w:rsidRPr="000411C0" w:rsidRDefault="00945E7D" w:rsidP="000411C0">
                  <w:pPr>
                    <w:pStyle w:val="NormalWeb"/>
                    <w:spacing w:before="0" w:beforeAutospacing="0" w:after="0" w:afterAutospacing="0"/>
                    <w:ind w:right="371"/>
                    <w:jc w:val="center"/>
                    <w:rPr>
                      <w:sz w:val="28"/>
                      <w:szCs w:val="28"/>
                    </w:rPr>
                  </w:pPr>
                  <w:r w:rsidRPr="000411C0">
                    <w:rPr>
                      <w:b/>
                      <w:bCs/>
                      <w:color w:val="C00000"/>
                      <w:sz w:val="28"/>
                      <w:szCs w:val="28"/>
                    </w:rPr>
                    <w:t>ГОСУДАРСТВЕННО- ОБЩЕСТВЕННОЕ УПРАВЛЕНИЕ</w:t>
                  </w:r>
                </w:p>
              </w:txbxContent>
            </v:textbox>
          </v:shape>
        </w:pict>
      </w: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  <w:r>
        <w:rPr>
          <w:noProof/>
          <w:lang w:eastAsia="ru-RU"/>
        </w:rPr>
        <w:pict>
          <v:shape id="Выноска со стрелкой вниз 11" o:spid="_x0000_s1049" type="#_x0000_t80" style="position:absolute;left:0;text-align:left;margin-left:-15.85pt;margin-top:2.25pt;width:539.65pt;height:67.6pt;z-index:251657728;visibility:visible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" adj="14035,10124,16200,10462" strokecolor="#c00000" strokeweight="2pt">
            <v:fill r:id="rId19" o:title="" recolor="t" rotate="t" type="tile"/>
            <v:textbox>
              <w:txbxContent>
                <w:p w:rsidR="00945E7D" w:rsidRPr="000411C0" w:rsidRDefault="00945E7D" w:rsidP="000411C0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0411C0">
                    <w:rPr>
                      <w:b/>
                      <w:bCs/>
                      <w:color w:val="C00000"/>
                      <w:sz w:val="28"/>
                      <w:szCs w:val="28"/>
                    </w:rPr>
                    <w:t>ЦИФРОВАЯ ОБРАЗОВАТЕЛЬНАЯ СРЕДА</w:t>
                  </w:r>
                </w:p>
              </w:txbxContent>
            </v:textbox>
          </v:shape>
        </w:pict>
      </w:r>
    </w:p>
    <w:p w:rsidR="00945E7D" w:rsidRDefault="00945E7D" w:rsidP="000411C0">
      <w:pPr>
        <w:pStyle w:val="ListParagraph"/>
        <w:spacing w:after="0" w:line="240" w:lineRule="auto"/>
        <w:ind w:left="0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0411C0">
      <w:pPr>
        <w:pStyle w:val="ListParagraph"/>
        <w:spacing w:after="0" w:line="240" w:lineRule="auto"/>
        <w:ind w:left="0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  <w:r>
        <w:rPr>
          <w:noProof/>
          <w:lang w:eastAsia="ru-RU"/>
        </w:rPr>
        <w:pict>
          <v:shape id="Равнобедренный треугольник 93" o:spid="_x0000_s1050" type="#_x0000_t5" style="position:absolute;left:0;text-align:left;margin-left:-5.35pt;margin-top:.9pt;width:515.25pt;height:109.55pt;z-index:2516771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" fillcolor="#ccf" strokecolor="#404040">
            <v:shadow on="t" color="black" opacity="22937f" origin=",.5" offset="0,.63889mm"/>
            <v:textbox>
              <w:txbxContent>
                <w:p w:rsidR="00945E7D" w:rsidRPr="009F67AC" w:rsidRDefault="00945E7D" w:rsidP="009F67A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C00000"/>
                      <w:sz w:val="28"/>
                      <w:szCs w:val="28"/>
                    </w:rPr>
                  </w:pPr>
                  <w:r w:rsidRPr="009F67AC">
                    <w:rPr>
                      <w:rFonts w:ascii="Times New Roman" w:hAnsi="Times New Roman"/>
                      <w:b/>
                      <w:color w:val="C00000"/>
                      <w:sz w:val="28"/>
                      <w:szCs w:val="28"/>
                    </w:rPr>
                    <w:t xml:space="preserve">СТРУКТУРА </w:t>
                  </w:r>
                </w:p>
                <w:p w:rsidR="00945E7D" w:rsidRPr="009F67AC" w:rsidRDefault="00945E7D" w:rsidP="009F67A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C00000"/>
                      <w:sz w:val="28"/>
                      <w:szCs w:val="28"/>
                    </w:rPr>
                  </w:pPr>
                  <w:r w:rsidRPr="009F67AC">
                    <w:rPr>
                      <w:rFonts w:ascii="Times New Roman" w:hAnsi="Times New Roman"/>
                      <w:b/>
                      <w:color w:val="C00000"/>
                      <w:sz w:val="28"/>
                      <w:szCs w:val="28"/>
                    </w:rPr>
                    <w:t>ЦИФРОВОЙ ОБРАЗОВАТЕЛЬНОЙ СРЕДЫ</w:t>
                  </w:r>
                  <w:r>
                    <w:rPr>
                      <w:rFonts w:ascii="Times New Roman" w:hAnsi="Times New Roman"/>
                      <w:b/>
                      <w:color w:val="C00000"/>
                      <w:sz w:val="28"/>
                      <w:szCs w:val="28"/>
                    </w:rPr>
                    <w:t xml:space="preserve">  ШКОЛЫ</w:t>
                  </w:r>
                </w:p>
              </w:txbxContent>
            </v:textbox>
          </v:shape>
        </w:pict>
      </w: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Pr="00BD0003" w:rsidRDefault="00945E7D" w:rsidP="00BD0003">
      <w:pPr>
        <w:pStyle w:val="ListParagraph"/>
        <w:spacing w:after="0" w:line="240" w:lineRule="auto"/>
        <w:ind w:left="0"/>
        <w:rPr>
          <w:rStyle w:val="Heading2Char"/>
          <w:rFonts w:ascii="Times New Roman" w:hAnsi="Times New Roman"/>
          <w:color w:val="000000"/>
          <w:sz w:val="24"/>
        </w:rPr>
      </w:pPr>
      <w:r>
        <w:rPr>
          <w:noProof/>
          <w:lang w:eastAsia="ru-RU"/>
        </w:rPr>
        <w:pict>
          <v:shape id="Выгнутая влево стрелка 77" o:spid="_x0000_s1051" type="#_x0000_t102" style="position:absolute;margin-left:-34.15pt;margin-top:.05pt;width:38.8pt;height:276.05pt;z-index:2516700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" adj="20082,21220,16200" fillcolor="#009" strokecolor="#243f60" strokeweight="2pt"/>
        </w:pict>
      </w:r>
      <w:r>
        <w:rPr>
          <w:noProof/>
          <w:lang w:eastAsia="ru-RU"/>
        </w:rPr>
        <w:pict>
          <v:shape id="Выгнутая вправо стрелка 79" o:spid="_x0000_s1052" type="#_x0000_t103" style="position:absolute;margin-left:488.6pt;margin-top:.05pt;width:43.8pt;height:276.05pt;z-index:2516710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" adj="19886,21171,5400" fillcolor="#009" strokecolor="#243f60" strokeweight="2pt"/>
        </w:pict>
      </w:r>
      <w:r w:rsidRPr="00975862">
        <w:rPr>
          <w:rFonts w:ascii="Times New Roman" w:hAnsi="Times New Roman"/>
          <w:b/>
          <w:noProof/>
          <w:color w:val="000000"/>
          <w:sz w:val="24"/>
          <w:szCs w:val="26"/>
          <w:lang w:eastAsia="ru-RU"/>
        </w:rPr>
        <w:pict>
          <v:shape id="Рисунок 7" o:spid="_x0000_i1027" type="#_x0000_t75" style="width:57.75pt;height:38.25pt;visibility:visible">
            <v:imagedata r:id="rId20" o:title=""/>
          </v:shape>
        </w:pict>
      </w:r>
      <w:r w:rsidRPr="00975862">
        <w:rPr>
          <w:rFonts w:ascii="Times New Roman" w:hAnsi="Times New Roman"/>
          <w:b/>
          <w:noProof/>
          <w:color w:val="000000"/>
          <w:sz w:val="24"/>
          <w:szCs w:val="26"/>
          <w:lang w:eastAsia="ru-RU"/>
        </w:rPr>
        <w:pict>
          <v:shape id="Рисунок 90" o:spid="_x0000_i1028" type="#_x0000_t75" style="width:57.75pt;height:38.25pt;visibility:visible">
            <v:imagedata r:id="rId20" o:title=""/>
          </v:shape>
        </w:pict>
      </w:r>
      <w:r w:rsidRPr="00975862">
        <w:rPr>
          <w:rFonts w:ascii="Times New Roman" w:hAnsi="Times New Roman"/>
          <w:b/>
          <w:noProof/>
          <w:color w:val="000000"/>
          <w:sz w:val="24"/>
          <w:szCs w:val="26"/>
          <w:lang w:eastAsia="ru-RU"/>
        </w:rPr>
        <w:pict>
          <v:shape id="Рисунок 91" o:spid="_x0000_i1029" type="#_x0000_t75" style="width:57.75pt;height:38.25pt;visibility:visible">
            <v:imagedata r:id="rId20" o:title=""/>
          </v:shape>
        </w:pict>
      </w:r>
      <w:r w:rsidRPr="00975862">
        <w:rPr>
          <w:rFonts w:ascii="Times New Roman" w:hAnsi="Times New Roman"/>
          <w:b/>
          <w:noProof/>
          <w:color w:val="000000"/>
          <w:sz w:val="24"/>
          <w:szCs w:val="26"/>
          <w:lang w:eastAsia="ru-RU"/>
        </w:rPr>
        <w:pict>
          <v:shape id="Рисунок 92" o:spid="_x0000_i1030" type="#_x0000_t75" style="width:57.75pt;height:38.25pt;visibility:visible">
            <v:imagedata r:id="rId20" o:title=""/>
          </v:shape>
        </w:pict>
      </w:r>
    </w:p>
    <w:p w:rsidR="00945E7D" w:rsidRDefault="00945E7D" w:rsidP="000953B5">
      <w:pPr>
        <w:pStyle w:val="ListParagraph"/>
        <w:spacing w:after="0" w:line="240" w:lineRule="auto"/>
        <w:ind w:left="0"/>
        <w:rPr>
          <w:rStyle w:val="Heading2Char"/>
          <w:rFonts w:ascii="Times New Roman" w:hAnsi="Times New Roman"/>
          <w:color w:val="000000"/>
          <w:sz w:val="24"/>
        </w:rPr>
      </w:pPr>
      <w:r>
        <w:rPr>
          <w:noProof/>
          <w:lang w:eastAsia="ru-RU"/>
        </w:rPr>
        <w:pict>
          <v:roundrect id="Скругленный прямоугольник 14" o:spid="_x0000_s1053" style="position:absolute;margin-left:383.95pt;margin-top:9.4pt;width:125.85pt;height:109.55pt;z-index:251661824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" fillcolor="#9fc" strokecolor="#385d8a" strokeweight="2pt">
            <v:textbox>
              <w:txbxContent>
                <w:p w:rsidR="00945E7D" w:rsidRPr="000411C0" w:rsidRDefault="00945E7D" w:rsidP="008E193C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0411C0"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  <w:u w:val="single"/>
                    </w:rPr>
                    <w:t>КАДРОВЫЙ  КОМПОНЕНТ:</w:t>
                  </w:r>
                </w:p>
                <w:p w:rsidR="00945E7D" w:rsidRPr="000411C0" w:rsidRDefault="00945E7D" w:rsidP="008E193C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0411C0"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</w:rPr>
                    <w:t>ИКТ- КОМПЕТЕНТНОСТЬ  ВСЕХ УЧАСТНИКОВ ОП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54" style="position:absolute;margin-left:233.65pt;margin-top:9.4pt;width:145.25pt;height:109.55pt;z-index:251660800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" fillcolor="#fcc" strokecolor="#385d8a" strokeweight="2pt">
            <v:textbox>
              <w:txbxContent>
                <w:p w:rsidR="00945E7D" w:rsidRPr="000411C0" w:rsidRDefault="00945E7D" w:rsidP="000411C0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0411C0"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  <w:u w:val="single"/>
                    </w:rPr>
                    <w:t>ОРГАНИЗАЦИОННЫЙ  КОМПОНЕНТ:</w:t>
                  </w:r>
                </w:p>
                <w:p w:rsidR="00945E7D" w:rsidRPr="000411C0" w:rsidRDefault="00945E7D" w:rsidP="000411C0">
                  <w:pPr>
                    <w:pStyle w:val="NormalWeb"/>
                    <w:spacing w:before="0" w:beforeAutospacing="0" w:after="0" w:afterAutospacing="0"/>
                    <w:ind w:left="274" w:hanging="144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0411C0"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</w:rPr>
                    <w:t xml:space="preserve">ДОСТУП ВСЕХ УЧАСТНИКОВ ОП  </w:t>
                  </w:r>
                  <w:r w:rsidRPr="00A5147D"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  <w:highlight w:val="yellow"/>
                    </w:rPr>
                    <w:t>КИНФОРМАЦИОННЫМ</w:t>
                  </w:r>
                  <w:r w:rsidRPr="000411C0"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</w:rPr>
                    <w:t xml:space="preserve"> , В Т.Ч. </w:t>
                  </w:r>
                  <w:r w:rsidRPr="00A5147D"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  <w:highlight w:val="yellow"/>
                    </w:rPr>
                    <w:t>ЦИФРОВЫМРЕСУРСАМ</w:t>
                  </w:r>
                  <w:r w:rsidRPr="000411C0"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</w:rPr>
                    <w:t xml:space="preserve"> ОУ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55" style="position:absolute;margin-left:112.9pt;margin-top:9.4pt;width:114.55pt;height:109.55pt;z-index:251659776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" fillcolor="#ccecff" strokecolor="#385d8a" strokeweight="2pt">
            <v:textbox>
              <w:txbxContent>
                <w:p w:rsidR="00945E7D" w:rsidRPr="000411C0" w:rsidRDefault="00945E7D" w:rsidP="000411C0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6"/>
                      <w:szCs w:val="16"/>
                    </w:rPr>
                  </w:pPr>
                  <w:r w:rsidRPr="000411C0">
                    <w:rPr>
                      <w:b/>
                      <w:bCs/>
                      <w:color w:val="000099"/>
                      <w:kern w:val="24"/>
                      <w:sz w:val="16"/>
                      <w:szCs w:val="16"/>
                      <w:u w:val="single"/>
                    </w:rPr>
                    <w:t>ТЕХНОЛОГИЧЕСКИЙ  КОМПОНЕНТ:</w:t>
                  </w:r>
                </w:p>
                <w:p w:rsidR="00945E7D" w:rsidRPr="000411C0" w:rsidRDefault="00945E7D" w:rsidP="000411C0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6"/>
                      <w:szCs w:val="16"/>
                    </w:rPr>
                  </w:pPr>
                  <w:r w:rsidRPr="000411C0">
                    <w:rPr>
                      <w:b/>
                      <w:bCs/>
                      <w:color w:val="000099"/>
                      <w:kern w:val="24"/>
                      <w:sz w:val="16"/>
                      <w:szCs w:val="16"/>
                    </w:rPr>
                    <w:t>ОСНАЩЕНИЕ АППАРАТНЫМИ И ПРОГРАММНЫМИ РЕСУРСАМИ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56" style="position:absolute;margin-left:-5.45pt;margin-top:9.4pt;width:111.4pt;height:109.55pt;z-index:251658752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" fillcolor="#9fc" strokecolor="#385d8a" strokeweight="2pt">
            <v:textbox>
              <w:txbxContent>
                <w:p w:rsidR="00945E7D" w:rsidRPr="000411C0" w:rsidRDefault="00945E7D" w:rsidP="000411C0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0411C0"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  <w:u w:val="single"/>
                    </w:rPr>
                    <w:t>УПРАВЛЕНЧЕСКИЙ КОМПОНЕНТ:</w:t>
                  </w:r>
                </w:p>
                <w:p w:rsidR="00945E7D" w:rsidRPr="000411C0" w:rsidRDefault="00945E7D" w:rsidP="000411C0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0411C0"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</w:rPr>
                    <w:t>РАЗР</w:t>
                  </w:r>
                  <w:r>
                    <w:rPr>
                      <w:b/>
                      <w:bCs/>
                      <w:color w:val="000099"/>
                      <w:kern w:val="24"/>
                      <w:sz w:val="18"/>
                      <w:szCs w:val="18"/>
                    </w:rPr>
                    <w:t>АБОТКА НОРМАТИВНО- ПРАВОВОЙ БАЗЫ</w:t>
                  </w:r>
                </w:p>
              </w:txbxContent>
            </v:textbox>
          </v:roundrect>
        </w:pict>
      </w:r>
    </w:p>
    <w:p w:rsidR="00945E7D" w:rsidRDefault="00945E7D" w:rsidP="000953B5">
      <w:pPr>
        <w:pStyle w:val="ListParagraph"/>
        <w:spacing w:after="0" w:line="240" w:lineRule="auto"/>
        <w:ind w:left="1428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0953B5">
      <w:pPr>
        <w:pStyle w:val="ListParagraph"/>
        <w:spacing w:after="0" w:line="240" w:lineRule="auto"/>
        <w:ind w:left="0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  <w:r>
        <w:rPr>
          <w:noProof/>
          <w:lang w:eastAsia="ru-RU"/>
        </w:rPr>
        <w:pict>
          <v:shape id="Табличка 31" o:spid="_x0000_s1057" type="#_x0000_t21" style="position:absolute;margin-left:410.95pt;margin-top:4.15pt;width:86.4pt;height:75.65pt;z-index:2516679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" fillcolor="#ddd9c3" strokecolor="#385d8a" strokeweight="2pt">
            <v:textbox>
              <w:txbxContent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18"/>
                      <w:szCs w:val="18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sz w:val="18"/>
                      <w:szCs w:val="18"/>
                      <w:lang w:val="en-US"/>
                    </w:rPr>
                    <w:t xml:space="preserve">IT- </w:t>
                  </w:r>
                </w:p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18"/>
                      <w:szCs w:val="18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sz w:val="18"/>
                      <w:szCs w:val="18"/>
                    </w:rPr>
                    <w:t>БЕЗОПАС</w:t>
                  </w:r>
                </w:p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ind w:left="288"/>
                    <w:rPr>
                      <w:sz w:val="18"/>
                      <w:szCs w:val="18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sz w:val="18"/>
                      <w:szCs w:val="18"/>
                    </w:rPr>
                    <w:t>НОСТЬ</w:t>
                  </w:r>
                </w:p>
                <w:p w:rsidR="00945E7D" w:rsidRDefault="00945E7D" w:rsidP="008E193C">
                  <w:pPr>
                    <w:pStyle w:val="NormalWeb"/>
                    <w:spacing w:before="0" w:beforeAutospacing="0" w:after="200" w:afterAutospacing="0" w:line="276" w:lineRule="auto"/>
                    <w:jc w:val="center"/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 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Табличка 29" o:spid="_x0000_s1058" type="#_x0000_t21" style="position:absolute;margin-left:333.35pt;margin-top:4.15pt;width:70.7pt;height:75.65pt;z-index:25166694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" fillcolor="#fc6" strokecolor="#385d8a" strokeweight="2pt">
            <v:textbox>
              <w:txbxContent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kern w:val="24"/>
                      <w:sz w:val="18"/>
                      <w:szCs w:val="18"/>
                      <w:lang w:val="en-US"/>
                    </w:rPr>
                    <w:t xml:space="preserve">IT- </w:t>
                  </w:r>
                </w:p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>
                    <w:rPr>
                      <w:rFonts w:cs="Arial"/>
                      <w:b/>
                      <w:bCs/>
                      <w:color w:val="0000CC"/>
                      <w:kern w:val="24"/>
                      <w:sz w:val="18"/>
                      <w:szCs w:val="18"/>
                    </w:rPr>
                    <w:t>ОБЩЕСТВО</w:t>
                  </w:r>
                </w:p>
                <w:p w:rsidR="00945E7D" w:rsidRDefault="00945E7D" w:rsidP="008E193C">
                  <w:pPr>
                    <w:pStyle w:val="NormalWeb"/>
                    <w:spacing w:before="0" w:beforeAutospacing="0" w:after="200" w:afterAutospacing="0" w:line="276" w:lineRule="auto"/>
                    <w:jc w:val="center"/>
                    <w:textAlignment w:val="baseline"/>
                  </w:pPr>
                  <w:r>
                    <w:rPr>
                      <w:rFonts w:ascii="Calibri" w:hAnsi="Calibri"/>
                      <w:color w:val="000000"/>
                      <w:kern w:val="24"/>
                      <w:sz w:val="22"/>
                      <w:szCs w:val="22"/>
                    </w:rPr>
                    <w:t> 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59" type="#_x0000_t21" style="position:absolute;margin-left:255.05pt;margin-top:4.15pt;width:70.7pt;height:75.65pt;z-index:2516659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" fillcolor="#fcf" strokecolor="#385d8a" strokeweight="2pt">
            <v:textbox>
              <w:txbxContent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kern w:val="24"/>
                      <w:sz w:val="18"/>
                      <w:szCs w:val="18"/>
                      <w:lang w:val="en-US"/>
                    </w:rPr>
                    <w:t xml:space="preserve">IT- </w:t>
                  </w:r>
                </w:p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kern w:val="24"/>
                      <w:sz w:val="18"/>
                      <w:szCs w:val="18"/>
                    </w:rPr>
                    <w:t>ОБЪЕДИНЕНИЕ</w:t>
                  </w:r>
                </w:p>
                <w:p w:rsidR="00945E7D" w:rsidRDefault="00945E7D" w:rsidP="008E193C">
                  <w:pPr>
                    <w:pStyle w:val="NormalWeb"/>
                    <w:spacing w:before="0" w:beforeAutospacing="0" w:after="200" w:afterAutospacing="0" w:line="276" w:lineRule="auto"/>
                    <w:jc w:val="center"/>
                    <w:textAlignment w:val="baseline"/>
                  </w:pPr>
                  <w:r>
                    <w:rPr>
                      <w:rFonts w:ascii="Calibri" w:hAnsi="Calibri"/>
                      <w:color w:val="000000"/>
                      <w:kern w:val="24"/>
                      <w:sz w:val="22"/>
                      <w:szCs w:val="22"/>
                    </w:rPr>
                    <w:t> 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60" type="#_x0000_t21" style="position:absolute;margin-left:174.95pt;margin-top:4.15pt;width:73.85pt;height:75.65pt;z-index:2516648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" fillcolor="#cff" strokecolor="#385d8a" strokeweight="2pt">
            <v:textbox>
              <w:txbxContent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ind w:hanging="142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kern w:val="24"/>
                      <w:sz w:val="18"/>
                      <w:szCs w:val="18"/>
                      <w:lang w:val="en-US"/>
                    </w:rPr>
                    <w:t xml:space="preserve">IT- </w:t>
                  </w:r>
                </w:p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kern w:val="24"/>
                      <w:sz w:val="18"/>
                      <w:szCs w:val="18"/>
                    </w:rPr>
                    <w:t>ПЕДАГОГ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61" type="#_x0000_t21" style="position:absolute;margin-left:8.4pt;margin-top:4.2pt;width:73.8pt;height:75.7pt;z-index:25166284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" fillcolor="#cfc" strokecolor="#385d8a" strokeweight="2pt">
            <v:textbox>
              <w:txbxContent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ind w:left="-142" w:right="51"/>
                    <w:jc w:val="center"/>
                    <w:textAlignment w:val="baseline"/>
                    <w:rPr>
                      <w:sz w:val="20"/>
                      <w:szCs w:val="20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kern w:val="24"/>
                      <w:sz w:val="20"/>
                      <w:szCs w:val="20"/>
                      <w:lang w:val="en-US"/>
                    </w:rPr>
                    <w:t xml:space="preserve">IT- </w:t>
                  </w:r>
                </w:p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ind w:left="-142" w:right="51"/>
                    <w:jc w:val="center"/>
                    <w:textAlignment w:val="baseline"/>
                    <w:rPr>
                      <w:sz w:val="20"/>
                      <w:szCs w:val="20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kern w:val="24"/>
                      <w:sz w:val="20"/>
                      <w:szCs w:val="20"/>
                    </w:rPr>
                    <w:t>ШКОЛА</w:t>
                  </w:r>
                  <w:r>
                    <w:rPr>
                      <w:rFonts w:ascii="Calibri" w:hAnsi="Calibri"/>
                      <w:color w:val="000000"/>
                      <w:kern w:val="24"/>
                      <w:sz w:val="22"/>
                      <w:szCs w:val="22"/>
                    </w:rPr>
                    <w:t> 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62" type="#_x0000_t21" style="position:absolute;margin-left:89.15pt;margin-top:4.15pt;width:78.25pt;height:75.7pt;z-index:25166387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" fillcolor="#ffc" strokecolor="#385d8a" strokeweight="2pt">
            <v:textbox>
              <w:txbxContent>
                <w:p w:rsidR="00945E7D" w:rsidRPr="008E193C" w:rsidRDefault="00945E7D" w:rsidP="008E193C">
                  <w:pPr>
                    <w:pStyle w:val="NormalWeb"/>
                    <w:spacing w:before="0" w:beforeAutospacing="0" w:after="0" w:afterAutospacing="0"/>
                    <w:ind w:hanging="142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8E193C">
                    <w:rPr>
                      <w:rFonts w:cs="Arial"/>
                      <w:b/>
                      <w:bCs/>
                      <w:color w:val="0000CC"/>
                      <w:kern w:val="24"/>
                      <w:sz w:val="18"/>
                      <w:szCs w:val="18"/>
                      <w:lang w:val="en-US"/>
                    </w:rPr>
                    <w:t xml:space="preserve">IT- </w:t>
                  </w:r>
                  <w:r w:rsidRPr="008E193C">
                    <w:rPr>
                      <w:rFonts w:cs="Arial"/>
                      <w:b/>
                      <w:bCs/>
                      <w:color w:val="0000CC"/>
                      <w:kern w:val="24"/>
                      <w:sz w:val="18"/>
                      <w:szCs w:val="18"/>
                    </w:rPr>
                    <w:t>КОМПЕТЕНТНОСТЬ</w:t>
                  </w:r>
                </w:p>
                <w:p w:rsidR="00945E7D" w:rsidRDefault="00945E7D" w:rsidP="008E193C">
                  <w:pPr>
                    <w:pStyle w:val="NormalWeb"/>
                    <w:spacing w:before="0" w:beforeAutospacing="0" w:after="200" w:afterAutospacing="0" w:line="276" w:lineRule="auto"/>
                    <w:ind w:hanging="142"/>
                    <w:jc w:val="center"/>
                    <w:textAlignment w:val="baseline"/>
                  </w:pPr>
                  <w:r>
                    <w:rPr>
                      <w:rFonts w:ascii="Calibri" w:hAnsi="Calibri"/>
                      <w:color w:val="000000"/>
                      <w:kern w:val="24"/>
                      <w:sz w:val="22"/>
                      <w:szCs w:val="22"/>
                    </w:rPr>
                    <w:t> </w:t>
                  </w:r>
                </w:p>
              </w:txbxContent>
            </v:textbox>
          </v:shape>
        </w:pict>
      </w: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  <w:r>
        <w:rPr>
          <w:noProof/>
          <w:lang w:eastAsia="ru-RU"/>
        </w:rPr>
        <w:pict>
          <v:rect id="Rectangle 64" o:spid="_x0000_s1063" alt="Пергамент" style="position:absolute;margin-left:4.65pt;margin-top:9pt;width:492.7pt;height:55.65pt;z-index:251668992;visibility:visibl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" strokecolor="#7030a0">
            <v:fill r:id="rId21" o:title="" recolor="t" rotate="t" type="tile"/>
            <v:textbox>
              <w:txbxContent>
                <w:p w:rsidR="00945E7D" w:rsidRPr="000953B5" w:rsidRDefault="00945E7D" w:rsidP="008E193C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color w:val="000099"/>
                      <w:sz w:val="28"/>
                      <w:szCs w:val="28"/>
                    </w:rPr>
                  </w:pPr>
                  <w:r w:rsidRPr="000953B5">
                    <w:rPr>
                      <w:rFonts w:eastAsia="Arial Unicode MS"/>
                      <w:b/>
                      <w:bCs/>
                      <w:color w:val="000099"/>
                      <w:kern w:val="24"/>
                      <w:sz w:val="28"/>
                      <w:szCs w:val="28"/>
                    </w:rPr>
                    <w:t>РЕЗУЛЬТАТ: ДОСТИЖЕНИЕ НОВОГО КАЧЕСТВА ОБРАЗОВАНИЯ</w:t>
                  </w:r>
                </w:p>
              </w:txbxContent>
            </v:textbox>
          </v:rect>
        </w:pict>
      </w: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D0003">
      <w:pPr>
        <w:spacing w:after="0" w:line="240" w:lineRule="auto"/>
        <w:ind w:right="-710"/>
        <w:rPr>
          <w:rStyle w:val="Heading2Char"/>
          <w:rFonts w:ascii="Times New Roman" w:hAnsi="Times New Roman"/>
          <w:color w:val="000000"/>
          <w:sz w:val="24"/>
        </w:rPr>
      </w:pPr>
      <w:r w:rsidRPr="00975862">
        <w:rPr>
          <w:rFonts w:ascii="Times New Roman" w:hAnsi="Times New Roman"/>
          <w:b/>
          <w:noProof/>
          <w:color w:val="000000"/>
          <w:sz w:val="24"/>
          <w:szCs w:val="26"/>
          <w:lang w:eastAsia="ru-RU"/>
        </w:rPr>
        <w:pict>
          <v:shape id="Рисунок 81" o:spid="_x0000_i1031" type="#_x0000_t75" style="width:57.75pt;height:22.5pt;visibility:visible">
            <v:imagedata r:id="rId20" o:title=""/>
          </v:shape>
        </w:pict>
      </w:r>
      <w:r w:rsidRPr="00975862">
        <w:rPr>
          <w:rFonts w:ascii="Times New Roman" w:hAnsi="Times New Roman"/>
          <w:b/>
          <w:noProof/>
          <w:color w:val="000000"/>
          <w:sz w:val="24"/>
          <w:szCs w:val="26"/>
          <w:lang w:eastAsia="ru-RU"/>
        </w:rPr>
        <w:pict>
          <v:shape id="Рисунок 82" o:spid="_x0000_i1032" type="#_x0000_t75" style="width:57.75pt;height:22.5pt;visibility:visible">
            <v:imagedata r:id="rId20" o:title=""/>
          </v:shape>
        </w:pict>
      </w:r>
      <w:r w:rsidRPr="00975862">
        <w:rPr>
          <w:rFonts w:ascii="Times New Roman" w:hAnsi="Times New Roman"/>
          <w:b/>
          <w:noProof/>
          <w:color w:val="000000"/>
          <w:sz w:val="24"/>
          <w:szCs w:val="26"/>
          <w:lang w:eastAsia="ru-RU"/>
        </w:rPr>
        <w:pict>
          <v:shape id="Рисунок 87" o:spid="_x0000_i1033" type="#_x0000_t75" style="width:57.75pt;height:21.75pt;visibility:visible">
            <v:imagedata r:id="rId20" o:title=""/>
          </v:shape>
        </w:pict>
      </w:r>
      <w:r w:rsidRPr="00975862">
        <w:rPr>
          <w:rFonts w:ascii="Times New Roman" w:hAnsi="Times New Roman"/>
          <w:b/>
          <w:noProof/>
          <w:color w:val="000000"/>
          <w:sz w:val="24"/>
          <w:szCs w:val="26"/>
          <w:lang w:eastAsia="ru-RU"/>
        </w:rPr>
        <w:pict>
          <v:shape id="Рисунок 88" o:spid="_x0000_i1034" type="#_x0000_t75" style="width:57.75pt;height:22.5pt;visibility:visible">
            <v:imagedata r:id="rId20" o:title=""/>
          </v:shape>
        </w:pict>
      </w:r>
      <w:r w:rsidRPr="00975862">
        <w:rPr>
          <w:rFonts w:ascii="Times New Roman" w:hAnsi="Times New Roman"/>
          <w:b/>
          <w:noProof/>
          <w:color w:val="000000"/>
          <w:sz w:val="24"/>
          <w:szCs w:val="26"/>
          <w:lang w:eastAsia="ru-RU"/>
        </w:rPr>
        <w:pict>
          <v:shape id="Рисунок 89" o:spid="_x0000_i1035" type="#_x0000_t75" style="width:57.75pt;height:22.5pt;visibility:visible">
            <v:imagedata r:id="rId20" o:title=""/>
          </v:shape>
        </w:pict>
      </w: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  <w:r>
        <w:rPr>
          <w:noProof/>
          <w:lang w:eastAsia="ru-RU"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Блок-схема: документ 47" o:spid="_x0000_s1064" type="#_x0000_t114" style="position:absolute;margin-left:428.95pt;margin-top:5.65pt;width:94.65pt;height:95.15pt;z-index:2516761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" fillcolor="#ccecff" strokecolor="#385d8a" strokeweight="2pt">
            <v:textbox>
              <w:txbxContent>
                <w:p w:rsidR="00945E7D" w:rsidRPr="00BD0003" w:rsidRDefault="00945E7D" w:rsidP="000953B5">
                  <w:pPr>
                    <w:pStyle w:val="NormalWeb"/>
                    <w:spacing w:before="0" w:beforeAutospacing="0" w:after="0" w:afterAutospacing="0"/>
                    <w:ind w:left="144" w:hanging="144"/>
                    <w:jc w:val="center"/>
                    <w:textAlignment w:val="baseline"/>
                    <w:rPr>
                      <w:sz w:val="20"/>
                      <w:szCs w:val="20"/>
                    </w:rPr>
                  </w:pPr>
                  <w:r w:rsidRPr="00BD0003">
                    <w:rPr>
                      <w:rFonts w:cs="Arial"/>
                      <w:b/>
                      <w:bCs/>
                      <w:color w:val="C00000"/>
                      <w:kern w:val="24"/>
                      <w:sz w:val="20"/>
                      <w:szCs w:val="20"/>
                    </w:rPr>
                    <w:t>ДЕМОКРАТИЗАЦИЯ УПРАВЛЕНИЯ ОУ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Блок-схема: документ 46" o:spid="_x0000_s1065" type="#_x0000_t114" style="position:absolute;margin-left:305.7pt;margin-top:5.7pt;width:116.45pt;height:99.45pt;z-index:2516751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" fillcolor="#cf3" strokecolor="#243f60" strokeweight="2pt">
            <v:textbox>
              <w:txbxContent>
                <w:p w:rsidR="00945E7D" w:rsidRPr="00BD0003" w:rsidRDefault="00945E7D" w:rsidP="000953B5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20"/>
                      <w:szCs w:val="20"/>
                    </w:rPr>
                  </w:pPr>
                  <w:r w:rsidRPr="00BD0003">
                    <w:rPr>
                      <w:rFonts w:cs="Arial"/>
                      <w:b/>
                      <w:bCs/>
                      <w:color w:val="0000CC"/>
                      <w:kern w:val="24"/>
                      <w:sz w:val="20"/>
                      <w:szCs w:val="20"/>
                    </w:rPr>
                    <w:t xml:space="preserve">ОБЕСПЕЧЕНИЕ ОТКРЫТОСТИ И ДОСТУПНОСТИ ИНФОРМАЦИОННЫХ РЕСУРСОВ ОУ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Блок-схема: документ 45" o:spid="_x0000_s1066" type="#_x0000_t114" style="position:absolute;margin-left:180.55pt;margin-top:5.7pt;width:117.7pt;height:100.8pt;z-index:2516741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" fillcolor="#ffc" strokecolor="#243f60" strokeweight="2pt">
            <v:textbox>
              <w:txbxContent>
                <w:p w:rsidR="00945E7D" w:rsidRPr="000953B5" w:rsidRDefault="00945E7D" w:rsidP="000953B5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0953B5">
                    <w:rPr>
                      <w:rFonts w:cs="Arial"/>
                      <w:b/>
                      <w:bCs/>
                      <w:color w:val="006600"/>
                      <w:kern w:val="24"/>
                      <w:sz w:val="18"/>
                      <w:szCs w:val="18"/>
                    </w:rPr>
                    <w:t xml:space="preserve">РАЗВИТИЕ ПРОЦЕССОВ: </w:t>
                  </w:r>
                </w:p>
                <w:p w:rsidR="00945E7D" w:rsidRPr="000953B5" w:rsidRDefault="00945E7D" w:rsidP="000953B5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 w:rsidRPr="000953B5">
                    <w:rPr>
                      <w:rFonts w:cs="Arial"/>
                      <w:b/>
                      <w:bCs/>
                      <w:color w:val="006600"/>
                      <w:kern w:val="24"/>
                      <w:sz w:val="18"/>
                      <w:szCs w:val="18"/>
                    </w:rPr>
                    <w:t>ОБРАЗОВАТЕЛЬНОГО,</w:t>
                  </w:r>
                </w:p>
                <w:p w:rsidR="00945E7D" w:rsidRPr="000953B5" w:rsidRDefault="00945E7D" w:rsidP="000953B5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18"/>
                      <w:szCs w:val="18"/>
                    </w:rPr>
                  </w:pPr>
                  <w:r>
                    <w:rPr>
                      <w:rFonts w:cs="Arial"/>
                      <w:b/>
                      <w:bCs/>
                      <w:color w:val="006600"/>
                      <w:kern w:val="24"/>
                      <w:sz w:val="18"/>
                      <w:szCs w:val="18"/>
                    </w:rPr>
                    <w:t xml:space="preserve">ИННОВАЦИОННОГО, </w:t>
                  </w:r>
                  <w:r w:rsidRPr="000953B5">
                    <w:rPr>
                      <w:rFonts w:cs="Arial"/>
                      <w:b/>
                      <w:bCs/>
                      <w:color w:val="006600"/>
                      <w:kern w:val="24"/>
                      <w:sz w:val="18"/>
                      <w:szCs w:val="18"/>
                    </w:rPr>
                    <w:t>УПРАВЛЕНЧЕСКОГО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Блок-схема: документ 44" o:spid="_x0000_s1067" type="#_x0000_t114" style="position:absolute;margin-left:78.5pt;margin-top:5.7pt;width:96.4pt;height:97.6pt;z-index:2516730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" fillcolor="#fcc" strokecolor="#385d8a" strokeweight="2pt">
            <v:textbox>
              <w:txbxContent>
                <w:p w:rsidR="00945E7D" w:rsidRPr="00BD0003" w:rsidRDefault="00945E7D" w:rsidP="000953B5">
                  <w:pPr>
                    <w:pStyle w:val="NormalWeb"/>
                    <w:spacing w:before="0" w:beforeAutospacing="0" w:after="0" w:afterAutospacing="0"/>
                    <w:jc w:val="center"/>
                    <w:textAlignment w:val="baseline"/>
                    <w:rPr>
                      <w:sz w:val="20"/>
                      <w:szCs w:val="20"/>
                    </w:rPr>
                  </w:pPr>
                  <w:r w:rsidRPr="00BD0003">
                    <w:rPr>
                      <w:rFonts w:cs="Arial"/>
                      <w:b/>
                      <w:bCs/>
                      <w:color w:val="0000CC"/>
                      <w:kern w:val="24"/>
                      <w:sz w:val="20"/>
                      <w:szCs w:val="20"/>
                    </w:rPr>
                    <w:t>ПОВЫШЕНИЕ ИКТ- КОМПЕТЕНТНОСТИ ВСЕХ  УЧАСТНИКОВ ОП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Блок-схема: документ 35" o:spid="_x0000_s1068" type="#_x0000_t114" style="position:absolute;margin-left:-22.3pt;margin-top:5.65pt;width:92pt;height:99.5pt;z-index:2516720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" fillcolor="#ccecff" strokecolor="#243f60" strokeweight="2pt">
            <v:textbox>
              <w:txbxContent>
                <w:p w:rsidR="00945E7D" w:rsidRPr="000953B5" w:rsidRDefault="00945E7D" w:rsidP="000953B5">
                  <w:pPr>
                    <w:spacing w:after="0" w:line="240" w:lineRule="auto"/>
                    <w:jc w:val="center"/>
                    <w:textAlignment w:val="baseline"/>
                    <w:rPr>
                      <w:rFonts w:ascii="Times New Roman" w:hAnsi="Times New Roman"/>
                      <w:sz w:val="20"/>
                      <w:szCs w:val="20"/>
                      <w:lang w:eastAsia="ru-RU"/>
                    </w:rPr>
                  </w:pPr>
                  <w:r w:rsidRPr="000953B5">
                    <w:rPr>
                      <w:rFonts w:ascii="Times New Roman" w:hAnsi="Times New Roman" w:cs="Arial"/>
                      <w:b/>
                      <w:bCs/>
                      <w:color w:val="C00000"/>
                      <w:kern w:val="24"/>
                      <w:sz w:val="20"/>
                      <w:szCs w:val="20"/>
                      <w:lang w:eastAsia="ru-RU"/>
                    </w:rPr>
                    <w:t>СОЗДАНИЕ ЕДИНОГО ЦИФРОВОГО ПРОСТРАНСТВА ОУ</w:t>
                  </w:r>
                </w:p>
                <w:p w:rsidR="00945E7D" w:rsidRDefault="00945E7D" w:rsidP="000953B5">
                  <w:pPr>
                    <w:jc w:val="center"/>
                  </w:pPr>
                </w:p>
              </w:txbxContent>
            </v:textbox>
          </v:shape>
        </w:pict>
      </w: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Pr="00D8644B" w:rsidRDefault="00945E7D" w:rsidP="00D8644B">
      <w:pPr>
        <w:spacing w:after="0" w:line="240" w:lineRule="auto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  <w:r>
        <w:rPr>
          <w:rStyle w:val="Heading2Char"/>
          <w:rFonts w:ascii="Times New Roman" w:hAnsi="Times New Roman"/>
          <w:color w:val="000000"/>
          <w:sz w:val="24"/>
        </w:rPr>
        <w:t>ПРИЛОЖЕНИЕ 4.</w:t>
      </w:r>
    </w:p>
    <w:p w:rsidR="00945E7D" w:rsidRPr="00BE72E2" w:rsidRDefault="00945E7D" w:rsidP="00BE72E2">
      <w:pPr>
        <w:pStyle w:val="ListParagraph"/>
        <w:spacing w:after="0" w:line="240" w:lineRule="auto"/>
        <w:ind w:left="1428"/>
        <w:jc w:val="right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782BC8">
      <w:pPr>
        <w:pStyle w:val="ListParagraph"/>
        <w:spacing w:after="0" w:line="240" w:lineRule="auto"/>
        <w:ind w:left="1428"/>
        <w:jc w:val="center"/>
        <w:rPr>
          <w:rStyle w:val="Heading2Char"/>
          <w:rFonts w:ascii="Times New Roman" w:hAnsi="Times New Roman"/>
          <w:color w:val="000000"/>
          <w:sz w:val="24"/>
        </w:rPr>
      </w:pPr>
      <w:r>
        <w:rPr>
          <w:rStyle w:val="Heading2Char"/>
          <w:rFonts w:ascii="Times New Roman" w:hAnsi="Times New Roman"/>
          <w:color w:val="000000"/>
          <w:sz w:val="24"/>
        </w:rPr>
        <w:t>ПЛАН</w:t>
      </w:r>
    </w:p>
    <w:bookmarkEnd w:id="13"/>
    <w:p w:rsidR="00945E7D" w:rsidRDefault="00945E7D" w:rsidP="00782BC8">
      <w:pPr>
        <w:pStyle w:val="ListParagraph"/>
        <w:spacing w:after="0" w:line="240" w:lineRule="auto"/>
        <w:ind w:left="1428"/>
        <w:jc w:val="center"/>
        <w:rPr>
          <w:rStyle w:val="Heading2Char"/>
          <w:rFonts w:ascii="Times New Roman" w:hAnsi="Times New Roman"/>
          <w:color w:val="000000"/>
          <w:sz w:val="24"/>
        </w:rPr>
      </w:pPr>
      <w:r>
        <w:rPr>
          <w:rStyle w:val="Heading2Char"/>
          <w:rFonts w:ascii="Times New Roman" w:hAnsi="Times New Roman"/>
          <w:color w:val="000000"/>
          <w:sz w:val="24"/>
        </w:rPr>
        <w:t>РЕАЛИЗАЦИИ ПРОЕКТА</w:t>
      </w:r>
    </w:p>
    <w:tbl>
      <w:tblPr>
        <w:tblW w:w="101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24"/>
        <w:gridCol w:w="5839"/>
        <w:gridCol w:w="1558"/>
        <w:gridCol w:w="1946"/>
      </w:tblGrid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№</w:t>
            </w: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Содержание деятельности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Сроки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Ответственные</w:t>
            </w: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I</w:t>
            </w: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этап –  организационно- аналитический (сентябрь-декабрь 2018 г.)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left="-2" w:right="176" w:firstLine="283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Анализ уровня развития образовательной среды и уровня информатизации МБОУ «СОШ №1» п.г.т. Уренгой Пуровского района</w:t>
            </w:r>
          </w:p>
        </w:tc>
        <w:tc>
          <w:tcPr>
            <w:tcW w:w="1558" w:type="dxa"/>
            <w:vMerge w:val="restart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сентябрь-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ноябрь</w:t>
            </w:r>
          </w:p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946" w:type="dxa"/>
            <w:vMerge w:val="restart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ОУ, методический совет, руководители МО</w:t>
            </w:r>
          </w:p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Анализ и оценка условий, ресурсов (кадровых, технических, финансовых)</w:t>
            </w:r>
          </w:p>
        </w:tc>
        <w:tc>
          <w:tcPr>
            <w:tcW w:w="1558" w:type="dxa"/>
            <w:vMerge/>
          </w:tcPr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Сбор информации о лучших практиках по созданию цифрового образовательного пространства, сопоставительный анализ данных</w:t>
            </w:r>
          </w:p>
        </w:tc>
        <w:tc>
          <w:tcPr>
            <w:tcW w:w="1558" w:type="dxa"/>
            <w:vMerge/>
          </w:tcPr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Приведение в соответствие нормативно-правовой базы ОУ: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1"/>
              </w:numPr>
              <w:shd w:val="clear" w:color="auto" w:fill="auto"/>
              <w:spacing w:after="0" w:line="240" w:lineRule="auto"/>
              <w:ind w:left="175" w:right="179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дополнение к должностным обязанностям администрации, педагогов, специалистов МБОУ «СОШ №1» п.г.т. Уренгой Пуровского района; 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1"/>
              </w:numPr>
              <w:shd w:val="clear" w:color="auto" w:fill="auto"/>
              <w:spacing w:after="0" w:line="240" w:lineRule="auto"/>
              <w:ind w:left="175" w:right="179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внесение изменений в Положение о надбавках стимулирующего характера; 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1"/>
              </w:numPr>
              <w:shd w:val="clear" w:color="auto" w:fill="auto"/>
              <w:spacing w:after="0" w:line="240" w:lineRule="auto"/>
              <w:ind w:left="175" w:right="179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внесение изменений и дополнений в Положение об учебном кабинете;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1"/>
              </w:numPr>
              <w:shd w:val="clear" w:color="auto" w:fill="auto"/>
              <w:spacing w:after="0" w:line="240" w:lineRule="auto"/>
              <w:ind w:left="175" w:right="179" w:hanging="141"/>
              <w:jc w:val="both"/>
              <w:rPr>
                <w:rStyle w:val="Heading2Char"/>
                <w:rFonts w:ascii="Times New Roman" w:hAnsi="Times New Roman"/>
                <w:b w:val="0"/>
                <w:bCs w:val="0"/>
                <w:color w:val="000000"/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разработка Положения о системе постоянной методической поддержки педагогических работников в области цифровых и информационно-коммуникационных технологий</w:t>
            </w:r>
          </w:p>
        </w:tc>
        <w:tc>
          <w:tcPr>
            <w:tcW w:w="1558" w:type="dxa"/>
            <w:vMerge/>
          </w:tcPr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left="61" w:right="131" w:firstLine="142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Разработка нормативно-правовой базы(продукты - структурные схемы образовательной и информационной среды МБОУ «СОШ №1» п.г.т. Уренгой Пуровского района(с описанием, предложения по формированию и развитию ЕЦОС в ОУ)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сентябрь-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ноябрь</w:t>
            </w:r>
          </w:p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ОУ</w:t>
            </w:r>
          </w:p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12"/>
              </w:numPr>
              <w:shd w:val="clear" w:color="auto" w:fill="auto"/>
              <w:spacing w:after="0" w:line="240" w:lineRule="auto"/>
              <w:ind w:left="208" w:right="179" w:hanging="142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Создание творческой</w:t>
            </w:r>
            <w:r w:rsidRPr="00975862">
              <w:rPr>
                <w:sz w:val="24"/>
                <w:szCs w:val="24"/>
                <w:lang w:val="en-US"/>
              </w:rPr>
              <w:t>IT</w:t>
            </w:r>
            <w:r w:rsidRPr="00975862">
              <w:rPr>
                <w:sz w:val="24"/>
                <w:szCs w:val="24"/>
              </w:rPr>
              <w:t>-группы (модернизация, поддержка, развития и методическое сопровождения ЕЦОС);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12"/>
              </w:numPr>
              <w:shd w:val="clear" w:color="auto" w:fill="auto"/>
              <w:spacing w:after="0" w:line="240" w:lineRule="auto"/>
              <w:ind w:left="208" w:right="179" w:hanging="142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издание приказа о создании творческой </w:t>
            </w:r>
            <w:r w:rsidRPr="00975862">
              <w:rPr>
                <w:sz w:val="24"/>
                <w:szCs w:val="24"/>
                <w:lang w:val="en-US"/>
              </w:rPr>
              <w:t>IT</w:t>
            </w:r>
            <w:r w:rsidRPr="00975862">
              <w:rPr>
                <w:sz w:val="24"/>
                <w:szCs w:val="24"/>
              </w:rPr>
              <w:t>-группы, утверждение плана работы группы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сентябрь-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ноябрь</w:t>
            </w:r>
          </w:p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ОУ</w:t>
            </w:r>
          </w:p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jc w:val="center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Разработка концепции формирования ЕЦОС</w:t>
            </w:r>
          </w:p>
        </w:tc>
        <w:tc>
          <w:tcPr>
            <w:tcW w:w="1558" w:type="dxa"/>
            <w:vMerge w:val="restart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Октябрь  - ноябрь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2018</w:t>
            </w:r>
          </w:p>
        </w:tc>
        <w:tc>
          <w:tcPr>
            <w:tcW w:w="1946" w:type="dxa"/>
            <w:vMerge w:val="restart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left="90" w:right="136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Творческая группа по формированию и развитию ЕЦОС школы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Разработка модели ЕЦОС</w:t>
            </w:r>
          </w:p>
        </w:tc>
        <w:tc>
          <w:tcPr>
            <w:tcW w:w="1558" w:type="dxa"/>
            <w:vMerge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ListParagraph"/>
              <w:spacing w:after="0" w:line="240" w:lineRule="auto"/>
              <w:ind w:left="0"/>
              <w:rPr>
                <w:rStyle w:val="Heading2Char"/>
                <w:rFonts w:ascii="Times New Roman" w:hAnsi="Times New Roman"/>
                <w:color w:val="000000"/>
                <w:sz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Разработка плана формирования ЕЦОС  (продукты - концепция и модель ЕЦОС, положение об ЕЦОС, проект и план-график формирования ЕЦОС)</w:t>
            </w:r>
          </w:p>
        </w:tc>
        <w:tc>
          <w:tcPr>
            <w:tcW w:w="1558" w:type="dxa"/>
            <w:vMerge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b/>
                <w:bCs/>
                <w:sz w:val="24"/>
                <w:szCs w:val="24"/>
                <w:lang w:val="en-US"/>
              </w:rPr>
              <w:t>II</w:t>
            </w:r>
            <w:r w:rsidRPr="00975862">
              <w:rPr>
                <w:b/>
                <w:bCs/>
                <w:sz w:val="24"/>
                <w:szCs w:val="24"/>
              </w:rPr>
              <w:t xml:space="preserve"> этап –  практический (январь 2019-декабрь 2020 г.)</w:t>
            </w: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975862">
              <w:rPr>
                <w:b/>
                <w:bCs/>
                <w:sz w:val="24"/>
                <w:szCs w:val="24"/>
              </w:rPr>
              <w:t>ОБЩИЕ МЕРОПРИЯТИЯ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№</w:t>
            </w: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Содержание деятельности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Сроки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Ответственные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numPr>
                <w:ilvl w:val="2"/>
                <w:numId w:val="1"/>
              </w:numPr>
              <w:shd w:val="clear" w:color="auto" w:fill="auto"/>
              <w:spacing w:after="0" w:line="240" w:lineRule="auto"/>
              <w:ind w:left="459" w:right="179" w:hanging="284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Разработка основных направлений проекта;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2"/>
                <w:numId w:val="1"/>
              </w:numPr>
              <w:shd w:val="clear" w:color="auto" w:fill="auto"/>
              <w:spacing w:after="0" w:line="240" w:lineRule="auto"/>
              <w:ind w:left="459" w:right="179" w:hanging="284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Рассмотрение, принятие, утверждение (в составе плана, программы) концепции формирования ЕЦОС на заседании педагогического совета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декабрь</w:t>
            </w:r>
          </w:p>
          <w:p w:rsidR="00945E7D" w:rsidRPr="00975862" w:rsidRDefault="00945E7D" w:rsidP="0097586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Администрация, творческая группа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2"/>
              <w:shd w:val="clear" w:color="auto" w:fill="auto"/>
              <w:ind w:left="120" w:firstLine="0"/>
              <w:jc w:val="left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Сбор информации для формирования компетенций, критериевоцениванияцифровойобразовательнойсреды,инструментов,макет алгоритма индивидуализации обучения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Январь- март 2019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Администрация, творческая группа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2"/>
              <w:shd w:val="clear" w:color="auto" w:fill="auto"/>
              <w:spacing w:line="240" w:lineRule="auto"/>
              <w:ind w:left="120" w:firstLine="0"/>
              <w:jc w:val="left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Распределение проверочных мероприятий по возрастным группам, технологиям, цифровым инструментам, проверяемым гипотезам.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Март 2019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Администрация, творческая группа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left="36" w:right="99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Разработка иных локальных актов, регламентирующих методические аспекты формирования и развития ЕЦОС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Заседание методического совета ««Методическое обеспечение функционирования ЕЦОС» (выявление проблем, контроль).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Май, декабрь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2019,2020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right="136"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 школы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Организация процедур: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3"/>
              </w:numPr>
              <w:shd w:val="clear" w:color="auto" w:fill="auto"/>
              <w:tabs>
                <w:tab w:val="left" w:pos="175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аттестации вновь оборудованных автоматизированных рабочих мест;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3"/>
              </w:numPr>
              <w:shd w:val="clear" w:color="auto" w:fill="auto"/>
              <w:tabs>
                <w:tab w:val="left" w:pos="175"/>
                <w:tab w:val="left" w:pos="1019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приёмки вновь оборудованных мощностей;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3"/>
              </w:numPr>
              <w:shd w:val="clear" w:color="auto" w:fill="auto"/>
              <w:tabs>
                <w:tab w:val="left" w:pos="742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оформление технической документации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3"/>
              </w:numPr>
              <w:shd w:val="clear" w:color="auto" w:fill="auto"/>
              <w:tabs>
                <w:tab w:val="left" w:pos="175"/>
                <w:tab w:val="left" w:pos="1019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заключение договоров на поставку оборудования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Сентябрь 2019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Директор,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зам. директора по АХР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инженер- электроник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Анализ результатов деятельности по формированию и организации функционирования ЕЦОС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 xml:space="preserve">Май, декабрь 2019, 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 xml:space="preserve">2020, 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>январь 2021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Творческая группа по формированию и развитию ЕЦОС школы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Техническая поддержка функционирования ЕЦОС, контент- фильтрация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Инженер электроник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Размещение, систематизация и хранение материалов в рамках урочной и внеурочной деятельности ЕЦОС школы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Заместитель директора по информатизации</w:t>
            </w: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b/>
                <w:bCs/>
                <w:sz w:val="24"/>
                <w:szCs w:val="24"/>
                <w:lang w:val="en-US"/>
              </w:rPr>
              <w:t>II</w:t>
            </w:r>
            <w:r w:rsidRPr="00975862">
              <w:rPr>
                <w:b/>
                <w:bCs/>
                <w:sz w:val="24"/>
                <w:szCs w:val="24"/>
              </w:rPr>
              <w:t xml:space="preserve"> этап –  практический (январь 2019-декабрь 2020 г.)</w:t>
            </w: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975862">
              <w:rPr>
                <w:b/>
                <w:sz w:val="24"/>
                <w:szCs w:val="24"/>
              </w:rPr>
              <w:t>МЕРОПРИЯТИЯ ПО НАПРАВЛЕНИЯМ</w:t>
            </w: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975862">
              <w:rPr>
                <w:rStyle w:val="51"/>
                <w:sz w:val="24"/>
                <w:szCs w:val="24"/>
              </w:rPr>
              <w:t>Направление</w:t>
            </w:r>
            <w:r w:rsidRPr="00975862">
              <w:rPr>
                <w:b/>
                <w:sz w:val="24"/>
                <w:szCs w:val="24"/>
                <w:lang w:val="en-US"/>
              </w:rPr>
              <w:t xml:space="preserve">«IT </w:t>
            </w:r>
            <w:r w:rsidRPr="00975862">
              <w:rPr>
                <w:b/>
                <w:sz w:val="24"/>
                <w:szCs w:val="24"/>
              </w:rPr>
              <w:t>- компетентность</w:t>
            </w:r>
            <w:r w:rsidRPr="00975862">
              <w:rPr>
                <w:b/>
                <w:sz w:val="24"/>
                <w:szCs w:val="24"/>
                <w:lang w:val="en-US"/>
              </w:rPr>
              <w:t>»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№</w:t>
            </w: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Содержание деятельности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Сроки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Ответственные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Формирование и развитие ИК – компетентности:</w:t>
            </w:r>
          </w:p>
          <w:p w:rsidR="00945E7D" w:rsidRPr="00975862" w:rsidRDefault="00945E7D" w:rsidP="00975862">
            <w:pPr>
              <w:pStyle w:val="50"/>
              <w:widowControl w:val="0"/>
              <w:spacing w:before="0" w:line="240" w:lineRule="auto"/>
              <w:ind w:left="66" w:right="83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включение в программы учебных предметов метапредметных заданий, направленных на получение, доступ, анализ, управление, интеграцию, создание информации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right="174"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Все педагоги ОУ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Разработка уроков (занятий) на основе информационных ресурсов для детей разных возрастных групп с элементами автоматизированной оценки результатов обучающегося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right="174"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Все педагоги ОУ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2"/>
              <w:shd w:val="clear" w:color="auto" w:fill="auto"/>
              <w:spacing w:line="240" w:lineRule="auto"/>
              <w:ind w:left="120" w:firstLine="0"/>
              <w:jc w:val="left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Поэтапная проверка внедрения технологий и инструментов  цифровой образовательной среды в образовательный процесс.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В ходе 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Администрация, творческая группа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2"/>
              <w:shd w:val="clear" w:color="auto" w:fill="auto"/>
              <w:spacing w:line="240" w:lineRule="auto"/>
              <w:ind w:left="120" w:firstLine="0"/>
              <w:jc w:val="left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Выявление доступных цифровых инструментов</w:t>
            </w:r>
          </w:p>
          <w:p w:rsidR="00945E7D" w:rsidRDefault="00945E7D" w:rsidP="00975862">
            <w:pPr>
              <w:pStyle w:val="52"/>
              <w:shd w:val="clear" w:color="auto" w:fill="auto"/>
              <w:spacing w:line="240" w:lineRule="auto"/>
              <w:ind w:left="120" w:firstLine="0"/>
              <w:jc w:val="left"/>
            </w:pPr>
            <w:r w:rsidRPr="00975862">
              <w:rPr>
                <w:sz w:val="24"/>
                <w:szCs w:val="24"/>
              </w:rPr>
              <w:t>для построения индивидуализации  обучения.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В ходе 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Администрация, творческая группа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0"/>
              <w:widowControl w:val="0"/>
              <w:spacing w:before="0" w:line="240" w:lineRule="auto"/>
              <w:ind w:firstLine="62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Мониторинг ИК-компетентности учащихся 2 – 11 классов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50"/>
              <w:widowControl w:val="0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Ежегодно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pacing w:before="0" w:line="240" w:lineRule="auto"/>
              <w:ind w:left="90" w:right="136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Заместители директора 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Развитие ИКТ-компетентности педагогов на основе ИОМ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left="90" w:right="136" w:firstLine="0"/>
              <w:jc w:val="both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>Зам. директора по информатизации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Родительский всеобуч по вопросам использования ЦОР </w:t>
            </w:r>
          </w:p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и других сервисов Интернета 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left="90" w:right="168" w:firstLine="42"/>
              <w:jc w:val="both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 xml:space="preserve">Заместитель директора по информатизации </w:t>
            </w: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left="90" w:right="168" w:firstLine="42"/>
              <w:jc w:val="center"/>
              <w:rPr>
                <w:sz w:val="23"/>
                <w:szCs w:val="23"/>
              </w:rPr>
            </w:pPr>
            <w:r w:rsidRPr="00975862">
              <w:rPr>
                <w:rStyle w:val="51"/>
                <w:sz w:val="24"/>
                <w:szCs w:val="24"/>
              </w:rPr>
              <w:t>Направление</w:t>
            </w:r>
            <w:r w:rsidRPr="00975862">
              <w:rPr>
                <w:b/>
                <w:sz w:val="24"/>
                <w:szCs w:val="24"/>
                <w:lang w:val="en-US"/>
              </w:rPr>
              <w:t xml:space="preserve">«IT </w:t>
            </w:r>
            <w:r w:rsidRPr="00975862">
              <w:rPr>
                <w:b/>
                <w:sz w:val="24"/>
                <w:szCs w:val="24"/>
              </w:rPr>
              <w:t>- общество</w:t>
            </w:r>
            <w:r w:rsidRPr="00975862">
              <w:rPr>
                <w:b/>
                <w:sz w:val="24"/>
                <w:szCs w:val="24"/>
                <w:lang w:val="en-US"/>
              </w:rPr>
              <w:t>»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right="67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Обеспечение бесперебойного функционирования АИС «Сетевой город. Образование»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>Заместитель директора по информатизации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Обеспечение бесперебойного функционирования АИС «Е-услуги»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>Заместитель директора по информатизации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Заполнение электронных журналов и электронных дневников учащихся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Ежедневно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Все педагоги школы 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Официальный сайт школы: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9"/>
              </w:numPr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продвижение сайта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  <w:vMerge w:val="restart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Зам. директора по информатизации,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Все службы школы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6"/>
              </w:numPr>
              <w:tabs>
                <w:tab w:val="left" w:pos="738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обновление контента 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Не реже 2 раз в неделю</w:t>
            </w: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tabs>
                <w:tab w:val="left" w:pos="202"/>
              </w:tabs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Обновление информации о школе на официальных сайтах государственных учреждений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tabs>
                <w:tab w:val="left" w:pos="202"/>
              </w:tabs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Функционирование и продвижение социальных групп ОУ в социальных сетях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75862">
              <w:rPr>
                <w:rFonts w:ascii="Times New Roman" w:hAnsi="Times New Roman"/>
                <w:color w:val="000000"/>
                <w:sz w:val="23"/>
                <w:szCs w:val="23"/>
                <w:lang w:eastAsia="ru-RU"/>
              </w:rPr>
              <w:t xml:space="preserve">Заместитель директора по информатизации  </w:t>
            </w: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75862">
              <w:rPr>
                <w:rStyle w:val="51"/>
                <w:sz w:val="24"/>
                <w:szCs w:val="24"/>
              </w:rPr>
              <w:t>Направление «IT - школа»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7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tabs>
                <w:tab w:val="left" w:pos="202"/>
              </w:tabs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Модернизация компьютерных классов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 реализации проекта</w:t>
            </w:r>
          </w:p>
        </w:tc>
        <w:tc>
          <w:tcPr>
            <w:tcW w:w="1946" w:type="dxa"/>
            <w:vMerge w:val="restart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Зам. директора по АХР,</w:t>
            </w:r>
          </w:p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Зам. директора по информатизации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7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Оборудование кабинетов для ведения дистанционного обучения, </w:t>
            </w:r>
            <w:r w:rsidRPr="00975862">
              <w:rPr>
                <w:sz w:val="24"/>
                <w:szCs w:val="24"/>
                <w:lang w:val="en-US"/>
              </w:rPr>
              <w:t>online</w:t>
            </w:r>
            <w:r w:rsidRPr="00975862">
              <w:rPr>
                <w:sz w:val="24"/>
                <w:szCs w:val="24"/>
              </w:rPr>
              <w:t>- консультаций: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8"/>
              </w:numPr>
              <w:tabs>
                <w:tab w:val="left" w:pos="344"/>
              </w:tabs>
              <w:spacing w:after="0" w:line="240" w:lineRule="auto"/>
              <w:ind w:left="344" w:hanging="283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анализ имеющихся технических средств;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8"/>
              </w:numPr>
              <w:shd w:val="clear" w:color="auto" w:fill="auto"/>
              <w:tabs>
                <w:tab w:val="left" w:pos="344"/>
              </w:tabs>
              <w:spacing w:after="0" w:line="240" w:lineRule="auto"/>
              <w:ind w:left="344" w:hanging="283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закупка оборудования для ведения дистанционного обучения;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8"/>
              </w:numPr>
              <w:shd w:val="clear" w:color="auto" w:fill="auto"/>
              <w:tabs>
                <w:tab w:val="left" w:pos="344"/>
              </w:tabs>
              <w:spacing w:after="0" w:line="240" w:lineRule="auto"/>
              <w:ind w:left="344" w:hanging="283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выявление целевой аудитории;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8"/>
              </w:numPr>
              <w:shd w:val="clear" w:color="auto" w:fill="auto"/>
              <w:tabs>
                <w:tab w:val="left" w:pos="344"/>
              </w:tabs>
              <w:spacing w:after="0" w:line="240" w:lineRule="auto"/>
              <w:ind w:left="344" w:hanging="283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обучение педагогов;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78"/>
              </w:numPr>
              <w:tabs>
                <w:tab w:val="left" w:pos="344"/>
              </w:tabs>
              <w:spacing w:after="0" w:line="240" w:lineRule="auto"/>
              <w:ind w:left="344" w:hanging="283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установка программ, обеспечивающих </w:t>
            </w:r>
            <w:r w:rsidRPr="00975862">
              <w:rPr>
                <w:sz w:val="24"/>
                <w:szCs w:val="24"/>
                <w:lang w:val="en-US"/>
              </w:rPr>
              <w:t>IP</w:t>
            </w:r>
            <w:r w:rsidRPr="00975862">
              <w:rPr>
                <w:sz w:val="24"/>
                <w:szCs w:val="24"/>
              </w:rPr>
              <w:t>-телефонию и организацию вебинаров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7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Организация работы на площадках для проведения вебинаров, </w:t>
            </w:r>
            <w:r w:rsidRPr="00975862">
              <w:rPr>
                <w:sz w:val="24"/>
                <w:szCs w:val="24"/>
                <w:lang w:val="en-US"/>
              </w:rPr>
              <w:t>online</w:t>
            </w:r>
            <w:r w:rsidRPr="00975862">
              <w:rPr>
                <w:sz w:val="24"/>
                <w:szCs w:val="24"/>
              </w:rPr>
              <w:t>- консультаций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Сентябрь,  2019, в ходе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>Зам. директора по АХР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3"/>
                <w:szCs w:val="23"/>
              </w:rPr>
              <w:t>Зам. директора по информатизации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7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Регистрация и организация обучения на учебных сервисах в сети Интернет («Телешкола», «Кирилл и Мефодий», «Первое сентября» и др.);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Сентябрь, 2018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>Зам. директора по информатизации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7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Ведение электронного документооборота (электронный дневник, электронный журнал);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Все педагоги школы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7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Обновление медиатеки, накопление ЭОР по тематическому планированию учителя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Педагог- библиотекарь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7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Реализация программы «Один ученик: один компьютер»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Все педагоги школы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7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Создание электронной библиотеки: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68"/>
              </w:numPr>
              <w:shd w:val="clear" w:color="auto" w:fill="auto"/>
              <w:tabs>
                <w:tab w:val="left" w:pos="175"/>
              </w:tabs>
              <w:spacing w:after="0" w:line="240" w:lineRule="auto"/>
              <w:ind w:left="175" w:hanging="142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закупка оборудования;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68"/>
              </w:numPr>
              <w:shd w:val="clear" w:color="auto" w:fill="auto"/>
              <w:tabs>
                <w:tab w:val="left" w:pos="175"/>
              </w:tabs>
              <w:spacing w:after="0" w:line="240" w:lineRule="auto"/>
              <w:ind w:left="175" w:hanging="142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обучение педагога</w:t>
            </w:r>
            <w:r w:rsidRPr="00975862">
              <w:rPr>
                <w:sz w:val="24"/>
                <w:szCs w:val="24"/>
                <w:lang w:val="en-US"/>
              </w:rPr>
              <w:t>-</w:t>
            </w:r>
            <w:r w:rsidRPr="00975862">
              <w:rPr>
                <w:sz w:val="24"/>
                <w:szCs w:val="24"/>
              </w:rPr>
              <w:t>библиотекаря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Сентябрь 2018,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 xml:space="preserve">Администрация, 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3"/>
                <w:szCs w:val="23"/>
              </w:rPr>
            </w:pPr>
            <w:r w:rsidRPr="00975862">
              <w:rPr>
                <w:sz w:val="23"/>
                <w:szCs w:val="23"/>
              </w:rPr>
              <w:t>педагог-библиотекарь,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3"/>
                <w:szCs w:val="23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7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Создание и функционирование веб – курсов по предметам учебного плана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0"/>
              </w:numPr>
              <w:shd w:val="clear" w:color="auto" w:fill="auto"/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обучение педагогов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0"/>
              </w:numPr>
              <w:shd w:val="clear" w:color="auto" w:fill="auto"/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разработка веб-курсов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0"/>
              </w:numPr>
              <w:shd w:val="clear" w:color="auto" w:fill="auto"/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внедрение веб-курсов в практику работы педагогов 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Администрация,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учителя – предметники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77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left="121" w:right="143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Организация дистанционного обучения,  </w:t>
            </w:r>
            <w:r w:rsidRPr="00975862">
              <w:rPr>
                <w:sz w:val="24"/>
                <w:szCs w:val="24"/>
                <w:lang w:val="en-US"/>
              </w:rPr>
              <w:t>onlin</w:t>
            </w:r>
            <w:r w:rsidRPr="00975862">
              <w:rPr>
                <w:sz w:val="24"/>
                <w:szCs w:val="24"/>
              </w:rPr>
              <w:t>– консультаций (для частоболеющих учащихся, для учащихся отсутствующих на уроках по уважительной причине, в случае отмены занятий по метеоусловиям, в случае карантина и т.п.)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Заместители директора, учителя – предметники</w:t>
            </w: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b/>
                <w:sz w:val="24"/>
                <w:szCs w:val="24"/>
              </w:rPr>
              <w:t>Направление</w:t>
            </w:r>
            <w:r w:rsidRPr="00975862">
              <w:rPr>
                <w:rStyle w:val="a2"/>
                <w:sz w:val="24"/>
                <w:szCs w:val="24"/>
                <w:lang w:val="ru-RU" w:eastAsia="ru-RU"/>
              </w:rPr>
              <w:t xml:space="preserve"> «</w:t>
            </w:r>
            <w:r w:rsidRPr="00975862">
              <w:rPr>
                <w:rStyle w:val="a2"/>
                <w:sz w:val="24"/>
                <w:szCs w:val="24"/>
                <w:lang w:eastAsia="ru-RU"/>
              </w:rPr>
              <w:t>IT</w:t>
            </w:r>
            <w:r w:rsidRPr="00975862">
              <w:rPr>
                <w:rStyle w:val="a2"/>
                <w:sz w:val="24"/>
                <w:szCs w:val="24"/>
                <w:lang w:val="ru-RU" w:eastAsia="ru-RU"/>
              </w:rPr>
              <w:t xml:space="preserve"> - педагог</w:t>
            </w:r>
            <w:r w:rsidRPr="00975862">
              <w:rPr>
                <w:sz w:val="24"/>
                <w:szCs w:val="24"/>
              </w:rPr>
              <w:t>»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1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left="110" w:right="143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Развитие ИКТ – компетентности педагогов: 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2"/>
              </w:numPr>
              <w:shd w:val="clear" w:color="auto" w:fill="auto"/>
              <w:spacing w:after="0" w:line="240" w:lineRule="auto"/>
              <w:ind w:left="202" w:right="143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организация внутришкольной системы ПК (повышения квалификации); дистанционное образование (внутришкольное и внешкольное);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2"/>
              </w:numPr>
              <w:shd w:val="clear" w:color="auto" w:fill="auto"/>
              <w:spacing w:after="0" w:line="240" w:lineRule="auto"/>
              <w:ind w:left="202" w:right="143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организация курсовой подготовки по направлениям: «Дистанционное образование», «ИКТ в урочной и внеурочной деятельности», «Сетевые формы взаимодействия педагогов и учащихся»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1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Разработка образовательных программ подготовки учителей и специалистов к деятельности с использованием ресурсов ЕЦОС: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3"/>
              </w:numPr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освоение программ для создания видео-уроков;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3"/>
              </w:numPr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освоение технологии создания веб-курсов;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3"/>
              </w:numPr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внедрение блоггинга в деятельность педагога;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3"/>
              </w:numPr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освоение технологий дистанционного обучения;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3"/>
              </w:numPr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образовательные сетевые сервисы Интернета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 ходе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Заместитель директора по информатизации 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1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right="67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Обеспечение доступа педагогов к коллекции цифровых образовательных ресурсов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Инженер - электроник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1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Участие педагогов в профессиональных педагогических конкурсах, семинарах, вебинарах и т.д.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Все педагоги ОУ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1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Участие педагогов школы в сетевых педагогических сообществах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Все педагоги ОУ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1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Распространение передового опыта педагогов в сети </w:t>
            </w:r>
            <w:r w:rsidRPr="00975862">
              <w:rPr>
                <w:sz w:val="24"/>
                <w:szCs w:val="24"/>
                <w:lang w:val="en-US"/>
              </w:rPr>
              <w:t>Internet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Постоянно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Все педагоги ОУ</w:t>
            </w: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rStyle w:val="51"/>
                <w:sz w:val="24"/>
                <w:szCs w:val="24"/>
              </w:rPr>
              <w:t>Направление «IT - объединение»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tabs>
                <w:tab w:val="left" w:pos="318"/>
              </w:tabs>
              <w:spacing w:after="0" w:line="240" w:lineRule="auto"/>
              <w:ind w:left="175" w:right="203" w:firstLine="0"/>
              <w:jc w:val="both"/>
              <w:rPr>
                <w:b/>
                <w:sz w:val="24"/>
                <w:szCs w:val="24"/>
              </w:rPr>
            </w:pPr>
            <w:r w:rsidRPr="00975862">
              <w:rPr>
                <w:b/>
                <w:sz w:val="24"/>
                <w:szCs w:val="24"/>
              </w:rPr>
              <w:t>«</w:t>
            </w:r>
            <w:r w:rsidRPr="00975862">
              <w:rPr>
                <w:b/>
                <w:sz w:val="24"/>
                <w:szCs w:val="24"/>
                <w:lang w:val="en-US"/>
              </w:rPr>
              <w:t>IT</w:t>
            </w:r>
            <w:r w:rsidRPr="00975862">
              <w:rPr>
                <w:b/>
                <w:sz w:val="24"/>
                <w:szCs w:val="24"/>
              </w:rPr>
              <w:t>- видео»: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5"/>
              </w:numPr>
              <w:tabs>
                <w:tab w:val="left" w:pos="318"/>
              </w:tabs>
              <w:spacing w:after="0" w:line="240" w:lineRule="auto"/>
              <w:ind w:left="344" w:right="203" w:hanging="283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разработка Положения о видеостудии; 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5"/>
              </w:numPr>
              <w:tabs>
                <w:tab w:val="left" w:pos="318"/>
              </w:tabs>
              <w:spacing w:after="0" w:line="240" w:lineRule="auto"/>
              <w:ind w:left="344" w:right="203" w:hanging="283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планирование деятельности видеостудии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Март- апрель , 2019</w:t>
            </w:r>
          </w:p>
        </w:tc>
        <w:tc>
          <w:tcPr>
            <w:tcW w:w="1946" w:type="dxa"/>
            <w:vMerge w:val="restart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Зам.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директора по ВР, руководители кружков, руководитель НОУ,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руководитель проектно – исследовательской деятельности,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руководитель программы «Одаренные дети»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tabs>
                <w:tab w:val="left" w:pos="770"/>
              </w:tabs>
              <w:spacing w:after="0" w:line="240" w:lineRule="auto"/>
              <w:ind w:left="175" w:right="203" w:firstLine="0"/>
              <w:jc w:val="both"/>
              <w:rPr>
                <w:b/>
                <w:sz w:val="24"/>
                <w:szCs w:val="24"/>
              </w:rPr>
            </w:pPr>
            <w:r w:rsidRPr="00975862">
              <w:rPr>
                <w:b/>
                <w:sz w:val="24"/>
                <w:szCs w:val="24"/>
              </w:rPr>
              <w:t>«</w:t>
            </w:r>
            <w:r w:rsidRPr="00975862">
              <w:rPr>
                <w:b/>
                <w:sz w:val="24"/>
                <w:szCs w:val="24"/>
                <w:lang w:val="en-US"/>
              </w:rPr>
              <w:t>IT</w:t>
            </w:r>
            <w:r w:rsidRPr="00975862">
              <w:rPr>
                <w:b/>
                <w:sz w:val="24"/>
                <w:szCs w:val="24"/>
              </w:rPr>
              <w:t>- фото»: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6"/>
              </w:numPr>
              <w:spacing w:after="0" w:line="240" w:lineRule="auto"/>
              <w:ind w:left="344" w:right="203" w:hanging="283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разработка Положения о школьном «Пресс-центре»; 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6"/>
              </w:numPr>
              <w:spacing w:after="0" w:line="240" w:lineRule="auto"/>
              <w:ind w:left="344" w:right="203" w:hanging="283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создание «Пресс-центра»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Сентябрь  - октябрь, 2019</w:t>
            </w: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tabs>
                <w:tab w:val="left" w:pos="702"/>
              </w:tabs>
              <w:spacing w:after="0" w:line="240" w:lineRule="auto"/>
              <w:ind w:left="175" w:right="203" w:firstLine="0"/>
              <w:jc w:val="both"/>
              <w:rPr>
                <w:b/>
                <w:sz w:val="24"/>
                <w:szCs w:val="24"/>
              </w:rPr>
            </w:pPr>
            <w:r w:rsidRPr="00975862">
              <w:rPr>
                <w:b/>
                <w:sz w:val="24"/>
                <w:szCs w:val="24"/>
              </w:rPr>
              <w:t>«</w:t>
            </w:r>
            <w:r w:rsidRPr="00975862">
              <w:rPr>
                <w:b/>
                <w:sz w:val="24"/>
                <w:szCs w:val="24"/>
                <w:lang w:val="en-US"/>
              </w:rPr>
              <w:t>IT</w:t>
            </w:r>
            <w:r w:rsidRPr="00975862">
              <w:rPr>
                <w:b/>
                <w:sz w:val="24"/>
                <w:szCs w:val="24"/>
              </w:rPr>
              <w:t>- новости»: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7"/>
              </w:numPr>
              <w:shd w:val="clear" w:color="auto" w:fill="auto"/>
              <w:tabs>
                <w:tab w:val="left" w:pos="202"/>
              </w:tabs>
              <w:spacing w:after="0" w:line="240" w:lineRule="auto"/>
              <w:ind w:left="202" w:right="203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разработка Положения о группах в социальных сетях; 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7"/>
              </w:numPr>
              <w:shd w:val="clear" w:color="auto" w:fill="auto"/>
              <w:tabs>
                <w:tab w:val="left" w:pos="202"/>
              </w:tabs>
              <w:spacing w:after="0" w:line="240" w:lineRule="auto"/>
              <w:ind w:left="202" w:right="203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создание творческой группы (учителя + ученики);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87"/>
              </w:numPr>
              <w:shd w:val="clear" w:color="auto" w:fill="auto"/>
              <w:tabs>
                <w:tab w:val="left" w:pos="202"/>
              </w:tabs>
              <w:spacing w:after="0" w:line="240" w:lineRule="auto"/>
              <w:ind w:left="202" w:right="203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администрирование групп в социальных сетях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Март- апрель, 2019</w:t>
            </w: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b/>
                <w:sz w:val="24"/>
                <w:szCs w:val="24"/>
              </w:rPr>
            </w:pPr>
            <w:r w:rsidRPr="00975862">
              <w:rPr>
                <w:b/>
                <w:sz w:val="24"/>
                <w:szCs w:val="24"/>
              </w:rPr>
              <w:t>«</w:t>
            </w:r>
            <w:r w:rsidRPr="00975862">
              <w:rPr>
                <w:b/>
                <w:sz w:val="24"/>
                <w:szCs w:val="24"/>
                <w:lang w:val="en-US"/>
              </w:rPr>
              <w:t>IT</w:t>
            </w:r>
            <w:r w:rsidRPr="00975862">
              <w:rPr>
                <w:b/>
                <w:sz w:val="24"/>
                <w:szCs w:val="24"/>
              </w:rPr>
              <w:t>- блог»: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69"/>
              </w:numPr>
              <w:spacing w:after="0" w:line="240" w:lineRule="auto"/>
              <w:ind w:left="202" w:hanging="256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создание и продвижение блогов и сайтов классов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 В ходе реализации проекта</w:t>
            </w: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b/>
                <w:sz w:val="24"/>
                <w:szCs w:val="24"/>
              </w:rPr>
            </w:pPr>
            <w:r w:rsidRPr="00975862">
              <w:rPr>
                <w:b/>
                <w:sz w:val="24"/>
                <w:szCs w:val="24"/>
              </w:rPr>
              <w:t xml:space="preserve"> «</w:t>
            </w:r>
            <w:r w:rsidRPr="00975862">
              <w:rPr>
                <w:b/>
                <w:sz w:val="24"/>
                <w:szCs w:val="24"/>
                <w:lang w:val="en-US"/>
              </w:rPr>
              <w:t>IT</w:t>
            </w:r>
            <w:r w:rsidRPr="00975862">
              <w:rPr>
                <w:b/>
                <w:sz w:val="24"/>
                <w:szCs w:val="24"/>
              </w:rPr>
              <w:t>- проект»: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69"/>
              </w:numPr>
              <w:spacing w:after="0" w:line="240" w:lineRule="auto"/>
              <w:ind w:left="175" w:hanging="142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Организация проектно – исследовательской деятельности учащихся в рамках реализации ФГОС НОО, ООО, СОО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реализации проекта</w:t>
            </w: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i/>
                <w:sz w:val="24"/>
                <w:szCs w:val="24"/>
              </w:rPr>
            </w:pPr>
            <w:r w:rsidRPr="00975862">
              <w:rPr>
                <w:rStyle w:val="10"/>
                <w:i w:val="0"/>
                <w:sz w:val="24"/>
                <w:szCs w:val="24"/>
                <w:lang w:val="ru-RU" w:eastAsia="ru-RU"/>
              </w:rPr>
              <w:t>«</w:t>
            </w:r>
            <w:r w:rsidRPr="00975862">
              <w:rPr>
                <w:rStyle w:val="10"/>
                <w:i w:val="0"/>
                <w:sz w:val="24"/>
                <w:szCs w:val="24"/>
                <w:lang w:eastAsia="ru-RU"/>
              </w:rPr>
              <w:t>IT</w:t>
            </w:r>
            <w:r w:rsidRPr="00975862">
              <w:rPr>
                <w:rStyle w:val="10"/>
                <w:i w:val="0"/>
                <w:sz w:val="24"/>
                <w:szCs w:val="24"/>
                <w:lang w:val="ru-RU" w:eastAsia="ru-RU"/>
              </w:rPr>
              <w:t>– конкурс»: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b/>
                <w:i/>
                <w:sz w:val="24"/>
                <w:szCs w:val="24"/>
              </w:rPr>
            </w:pPr>
            <w:r w:rsidRPr="00975862">
              <w:rPr>
                <w:rStyle w:val="10"/>
                <w:b w:val="0"/>
                <w:i w:val="0"/>
                <w:sz w:val="24"/>
                <w:szCs w:val="24"/>
                <w:lang w:val="ru-RU" w:eastAsia="ru-RU"/>
              </w:rPr>
              <w:t>Реализация программы «Одаренные дети»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 ходе реализации проекта</w:t>
            </w: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4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rStyle w:val="10"/>
                <w:i w:val="0"/>
                <w:sz w:val="24"/>
                <w:szCs w:val="24"/>
                <w:lang w:val="ru-RU" w:eastAsia="ru-RU"/>
              </w:rPr>
            </w:pPr>
            <w:r w:rsidRPr="00975862">
              <w:rPr>
                <w:rStyle w:val="10"/>
                <w:i w:val="0"/>
                <w:sz w:val="24"/>
                <w:szCs w:val="24"/>
                <w:lang w:val="ru-RU" w:eastAsia="ru-RU"/>
              </w:rPr>
              <w:t>«IT - НОУ»: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b/>
                <w:i/>
                <w:sz w:val="24"/>
                <w:szCs w:val="24"/>
              </w:rPr>
            </w:pPr>
            <w:r w:rsidRPr="00975862">
              <w:rPr>
                <w:rStyle w:val="10"/>
                <w:b w:val="0"/>
                <w:i w:val="0"/>
                <w:sz w:val="24"/>
                <w:szCs w:val="24"/>
                <w:lang w:val="ru-RU" w:eastAsia="ru-RU"/>
              </w:rPr>
              <w:t xml:space="preserve">Организация деятельности НОУ «Паруса в науку» в сети </w:t>
            </w:r>
            <w:r w:rsidRPr="00975862">
              <w:rPr>
                <w:rStyle w:val="10"/>
                <w:b w:val="0"/>
                <w:i w:val="0"/>
                <w:sz w:val="24"/>
                <w:szCs w:val="24"/>
                <w:lang w:eastAsia="ru-RU"/>
              </w:rPr>
              <w:t>Internet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 ходе реализации проекта</w:t>
            </w: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rStyle w:val="51"/>
                <w:sz w:val="24"/>
                <w:szCs w:val="24"/>
              </w:rPr>
              <w:t>Направление</w:t>
            </w:r>
            <w:r w:rsidRPr="00975862">
              <w:rPr>
                <w:b/>
                <w:sz w:val="24"/>
                <w:szCs w:val="24"/>
                <w:lang w:val="en-US"/>
              </w:rPr>
              <w:t>«IT -</w:t>
            </w:r>
            <w:r w:rsidRPr="00975862">
              <w:rPr>
                <w:b/>
                <w:sz w:val="24"/>
                <w:szCs w:val="24"/>
              </w:rPr>
              <w:t xml:space="preserve"> безопасность</w:t>
            </w:r>
            <w:r w:rsidRPr="00975862">
              <w:rPr>
                <w:b/>
                <w:sz w:val="24"/>
                <w:szCs w:val="24"/>
                <w:lang w:val="en-US"/>
              </w:rPr>
              <w:t>»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8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left="175" w:right="61" w:hanging="175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Организация мероприятий, направленных на обеспечение защиты обучающихся от доступа к печатным и интернет – ресурсам, содержащим информацию, причиняющую вред их нравственному и духовному развитию.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Зам. директора по ВР, информатизации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8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Обеспечение процессов: 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13"/>
              </w:numPr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Медиабезопасность для учеников;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13"/>
              </w:numPr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Медиабезопасность для учителей;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13"/>
              </w:numPr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Медиабезопасность для родителей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реализации проекта</w:t>
            </w:r>
          </w:p>
        </w:tc>
        <w:tc>
          <w:tcPr>
            <w:tcW w:w="1946" w:type="dxa"/>
            <w:vMerge w:val="restart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Зам. директора по ВР, по информатизации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учителя информатики,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классные руководители,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8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Проведение родительских собраний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В ходе реализации проекта</w:t>
            </w: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8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Проведение единых уроков и классных часов 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5862">
              <w:rPr>
                <w:rFonts w:ascii="Times New Roman" w:hAnsi="Times New Roman"/>
                <w:sz w:val="24"/>
                <w:szCs w:val="24"/>
              </w:rPr>
              <w:t>В ходе реализации проекта</w:t>
            </w: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10167" w:type="dxa"/>
            <w:gridSpan w:val="4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975862">
              <w:rPr>
                <w:b/>
                <w:bCs/>
                <w:sz w:val="24"/>
                <w:szCs w:val="24"/>
                <w:lang w:val="en-US"/>
              </w:rPr>
              <w:t>III</w:t>
            </w:r>
            <w:r w:rsidRPr="00975862">
              <w:rPr>
                <w:b/>
                <w:bCs/>
                <w:sz w:val="24"/>
                <w:szCs w:val="24"/>
              </w:rPr>
              <w:t xml:space="preserve">  этап - аналитический (январь-май 2021 г.)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№</w:t>
            </w: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Содержание деятельности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Сроки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Ответственные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50"/>
              <w:widowControl w:val="0"/>
              <w:numPr>
                <w:ilvl w:val="0"/>
                <w:numId w:val="89"/>
              </w:numPr>
              <w:shd w:val="clear" w:color="auto" w:fill="auto"/>
              <w:spacing w:before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50"/>
              <w:widowControl w:val="0"/>
              <w:shd w:val="clear" w:color="auto" w:fill="auto"/>
              <w:spacing w:before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Оформление методических рекомендаций по формированию цифровой образовательной среды ОУ, обеспечивающей его представительство в цифровом образовательном пространстве района, округа</w:t>
            </w:r>
          </w:p>
        </w:tc>
        <w:tc>
          <w:tcPr>
            <w:tcW w:w="1558" w:type="dxa"/>
            <w:vMerge w:val="restart"/>
          </w:tcPr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ind w:firstLine="175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Январь- май  2019</w:t>
            </w:r>
          </w:p>
        </w:tc>
        <w:tc>
          <w:tcPr>
            <w:tcW w:w="1946" w:type="dxa"/>
            <w:vMerge w:val="restart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Директор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Зам. директора по ОП </w:t>
            </w:r>
          </w:p>
          <w:p w:rsidR="00945E7D" w:rsidRPr="00975862" w:rsidRDefault="00945E7D" w:rsidP="00975862">
            <w:pPr>
              <w:pStyle w:val="9"/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Зам. директора по информатизации 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9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tabs>
                <w:tab w:val="left" w:pos="338"/>
              </w:tabs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Разработка методических материалов по использованию ресурсов ЕЦОС в системе оценки результатов и качества: 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67"/>
              </w:numPr>
              <w:shd w:val="clear" w:color="auto" w:fill="auto"/>
              <w:tabs>
                <w:tab w:val="left" w:pos="202"/>
              </w:tabs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критерии оценки цифрового пространства образовательного учреждения;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67"/>
              </w:numPr>
              <w:shd w:val="clear" w:color="auto" w:fill="auto"/>
              <w:tabs>
                <w:tab w:val="left" w:pos="202"/>
              </w:tabs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методики оценки эффективности использования ресурсов ЕЦОС в педагогической деятельности по достижению результатов освоения ООП (показатели, индикаторы);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67"/>
              </w:numPr>
              <w:shd w:val="clear" w:color="auto" w:fill="auto"/>
              <w:tabs>
                <w:tab w:val="left" w:pos="202"/>
              </w:tabs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 содержание измерительных материалов для системы оценивания сформированности УУД, связанных с применением цифровых и ИКТ технологий;</w:t>
            </w:r>
          </w:p>
          <w:p w:rsidR="00945E7D" w:rsidRPr="00975862" w:rsidRDefault="00945E7D" w:rsidP="00975862">
            <w:pPr>
              <w:pStyle w:val="9"/>
              <w:widowControl w:val="0"/>
              <w:numPr>
                <w:ilvl w:val="0"/>
                <w:numId w:val="67"/>
              </w:numPr>
              <w:shd w:val="clear" w:color="auto" w:fill="auto"/>
              <w:tabs>
                <w:tab w:val="left" w:pos="202"/>
              </w:tabs>
              <w:spacing w:after="0" w:line="240" w:lineRule="auto"/>
              <w:ind w:left="202" w:hanging="141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 рекомендации по использованию ЕЦОС в системе оценивания.</w:t>
            </w:r>
          </w:p>
        </w:tc>
        <w:tc>
          <w:tcPr>
            <w:tcW w:w="1558" w:type="dxa"/>
            <w:vMerge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946" w:type="dxa"/>
            <w:vMerge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9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Разработка и экспертиза (внутренняя, внешняя) учебных программ и программ внеурочной деятельности (наличие специальных разделов по использованию цифровых технологий и ИКТ, информации о формах размещения продуктов деятельности в базах ЕЦОС и использования ресурсов ЕЦОС в образовательном процессе, внеурочной деятельности, оценочной деятельности)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В ходе реализации проекта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Директор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Заместители директора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9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 xml:space="preserve">Разработка рекомендаций по организации в школе системы дистанционного образования и </w:t>
            </w:r>
            <w:r w:rsidRPr="00975862">
              <w:rPr>
                <w:sz w:val="24"/>
                <w:szCs w:val="24"/>
                <w:lang w:val="en-US"/>
              </w:rPr>
              <w:t>online</w:t>
            </w:r>
            <w:r w:rsidRPr="00975862">
              <w:rPr>
                <w:sz w:val="24"/>
                <w:szCs w:val="24"/>
              </w:rPr>
              <w:t>- консультаций по индивидуальным образовательным траекториям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март- май  2021г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Директор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Заместители директора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Заместитель директора по информатизации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9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Утверждение алгоритма перехода к индивидуализации обучения в цифровой образовательной среде, обеспечивающей доступность образования.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март- май  2021г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Администрация, методический совет, педагогический совет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9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Круглые столы по проблематике проекта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Один раз в триместр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2019-2021 г.г.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Заместители директора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9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Конференция «Формирование современной цифровой образовательной среды школы в рамках реализации ФГОС НОО, ООО, СОО: итоги реализации проекта»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Март 2021 г.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Директор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Заместители директора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9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Подготовка аналитического отчета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Апрель- май  2021г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Директор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Зам. директора</w:t>
            </w:r>
          </w:p>
        </w:tc>
      </w:tr>
      <w:tr w:rsidR="00945E7D" w:rsidRPr="00975862" w:rsidTr="00975862">
        <w:tc>
          <w:tcPr>
            <w:tcW w:w="824" w:type="dxa"/>
          </w:tcPr>
          <w:p w:rsidR="00945E7D" w:rsidRPr="00975862" w:rsidRDefault="00945E7D" w:rsidP="00975862">
            <w:pPr>
              <w:pStyle w:val="ListParagraph"/>
              <w:numPr>
                <w:ilvl w:val="0"/>
                <w:numId w:val="89"/>
              </w:numPr>
              <w:spacing w:after="0" w:line="240" w:lineRule="auto"/>
              <w:jc w:val="center"/>
              <w:rPr>
                <w:rStyle w:val="Heading2Char"/>
                <w:rFonts w:ascii="Times New Roman" w:hAnsi="Times New Roman"/>
                <w:b w:val="0"/>
                <w:color w:val="000000"/>
                <w:sz w:val="24"/>
              </w:rPr>
            </w:pPr>
          </w:p>
        </w:tc>
        <w:tc>
          <w:tcPr>
            <w:tcW w:w="5839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Трансляция опыта работы посредством интернет- ресурсов (вебинары, онлайн- встречи, консультации), выступления на конференциях разного уровня</w:t>
            </w:r>
          </w:p>
        </w:tc>
        <w:tc>
          <w:tcPr>
            <w:tcW w:w="1558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Апрель- май  2021г</w:t>
            </w:r>
          </w:p>
        </w:tc>
        <w:tc>
          <w:tcPr>
            <w:tcW w:w="1946" w:type="dxa"/>
          </w:tcPr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Директор</w:t>
            </w:r>
          </w:p>
          <w:p w:rsidR="00945E7D" w:rsidRPr="00975862" w:rsidRDefault="00945E7D" w:rsidP="00975862">
            <w:pPr>
              <w:pStyle w:val="9"/>
              <w:widowControl w:val="0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975862">
              <w:rPr>
                <w:sz w:val="24"/>
                <w:szCs w:val="24"/>
              </w:rPr>
              <w:t>Зам. директора</w:t>
            </w:r>
          </w:p>
        </w:tc>
      </w:tr>
    </w:tbl>
    <w:p w:rsidR="00945E7D" w:rsidRDefault="00945E7D" w:rsidP="00782BC8">
      <w:pPr>
        <w:pStyle w:val="ListParagraph"/>
        <w:spacing w:after="0" w:line="240" w:lineRule="auto"/>
        <w:ind w:left="1428"/>
        <w:jc w:val="center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782BC8">
      <w:pPr>
        <w:pStyle w:val="ListParagraph"/>
        <w:spacing w:after="0" w:line="240" w:lineRule="auto"/>
        <w:ind w:left="1428"/>
        <w:jc w:val="center"/>
        <w:rPr>
          <w:rStyle w:val="Heading2Char"/>
          <w:rFonts w:ascii="Times New Roman" w:hAnsi="Times New Roman"/>
          <w:color w:val="000000"/>
          <w:sz w:val="24"/>
        </w:rPr>
      </w:pPr>
    </w:p>
    <w:p w:rsidR="00945E7D" w:rsidRDefault="00945E7D" w:rsidP="007749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45E7D" w:rsidRDefault="00945E7D" w:rsidP="007749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45E7D" w:rsidRDefault="00945E7D" w:rsidP="007749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45E7D" w:rsidRDefault="00945E7D" w:rsidP="007749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45E7D" w:rsidRDefault="00945E7D" w:rsidP="007749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45E7D" w:rsidRDefault="00945E7D" w:rsidP="007749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45E7D" w:rsidRDefault="00945E7D" w:rsidP="007749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45E7D" w:rsidRDefault="00945E7D" w:rsidP="00FB474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45E7D" w:rsidRDefault="00945E7D" w:rsidP="00FB474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45E7D" w:rsidRDefault="00945E7D" w:rsidP="007749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ПРИЛОЖЕНИЕ </w:t>
      </w:r>
      <w:r>
        <w:rPr>
          <w:rFonts w:ascii="Times New Roman" w:hAnsi="Times New Roman"/>
          <w:b/>
          <w:sz w:val="24"/>
          <w:szCs w:val="24"/>
          <w:lang w:val="en-US"/>
        </w:rPr>
        <w:t>4</w:t>
      </w:r>
      <w:r w:rsidRPr="007749C9">
        <w:rPr>
          <w:rFonts w:ascii="Times New Roman" w:hAnsi="Times New Roman"/>
          <w:b/>
          <w:sz w:val="24"/>
          <w:szCs w:val="24"/>
        </w:rPr>
        <w:t>.</w:t>
      </w:r>
    </w:p>
    <w:p w:rsidR="00945E7D" w:rsidRPr="007749C9" w:rsidRDefault="00945E7D" w:rsidP="00DA001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ДИАГНОСТИЧЕСКИЕ МАТЕРИАЛЫ</w:t>
      </w:r>
    </w:p>
    <w:p w:rsidR="00945E7D" w:rsidRPr="007749C9" w:rsidRDefault="00945E7D" w:rsidP="007749C9">
      <w:pPr>
        <w:autoSpaceDE w:val="0"/>
        <w:autoSpaceDN w:val="0"/>
        <w:adjustRightInd w:val="0"/>
        <w:spacing w:before="5" w:after="0" w:line="240" w:lineRule="auto"/>
        <w:ind w:right="-1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i/>
          <w:sz w:val="24"/>
          <w:szCs w:val="24"/>
          <w:lang w:eastAsia="ru-RU"/>
        </w:rPr>
        <w:t>1.</w:t>
      </w:r>
      <w:r w:rsidRPr="007749C9">
        <w:rPr>
          <w:rFonts w:ascii="Times New Roman" w:hAnsi="Times New Roman"/>
          <w:b/>
          <w:i/>
          <w:sz w:val="24"/>
          <w:szCs w:val="24"/>
          <w:lang w:eastAsia="ru-RU"/>
        </w:rPr>
        <w:t>Анкета</w:t>
      </w:r>
    </w:p>
    <w:p w:rsidR="00945E7D" w:rsidRPr="007749C9" w:rsidRDefault="00945E7D" w:rsidP="007749C9">
      <w:pPr>
        <w:autoSpaceDE w:val="0"/>
        <w:autoSpaceDN w:val="0"/>
        <w:adjustRightInd w:val="0"/>
        <w:spacing w:before="5" w:after="0" w:line="240" w:lineRule="auto"/>
        <w:ind w:right="-1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7749C9">
        <w:rPr>
          <w:rFonts w:ascii="Times New Roman" w:hAnsi="Times New Roman"/>
          <w:b/>
          <w:i/>
          <w:sz w:val="24"/>
          <w:szCs w:val="24"/>
          <w:lang w:eastAsia="ru-RU"/>
        </w:rPr>
        <w:t xml:space="preserve"> для определения информационной культуры учащихся</w:t>
      </w:r>
    </w:p>
    <w:p w:rsidR="00945E7D" w:rsidRPr="007749C9" w:rsidRDefault="00945E7D" w:rsidP="007749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CellMar>
          <w:left w:w="40" w:type="dxa"/>
          <w:right w:w="40" w:type="dxa"/>
        </w:tblCellMar>
        <w:tblLook w:val="0000"/>
      </w:tblPr>
      <w:tblGrid>
        <w:gridCol w:w="440"/>
        <w:gridCol w:w="4698"/>
        <w:gridCol w:w="3116"/>
        <w:gridCol w:w="1464"/>
      </w:tblGrid>
      <w:tr w:rsidR="00945E7D" w:rsidRPr="00975862" w:rsidTr="007749C9">
        <w:tc>
          <w:tcPr>
            <w:tcW w:w="2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Измеритель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Баллы</w:t>
            </w:r>
          </w:p>
        </w:tc>
      </w:tr>
      <w:tr w:rsidR="00945E7D" w:rsidRPr="00975862" w:rsidTr="007749C9">
        <w:tc>
          <w:tcPr>
            <w:tcW w:w="227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компьютер для подготовки уроков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227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ресурсы Интернет для подготовки уроков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227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Разрабатывает собственные программы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227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ИКТ в дополнительном образовании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227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ИКТ в проектной деятельности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227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Имеет электронное портфолио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rPr>
          <w:trHeight w:val="268"/>
        </w:trPr>
        <w:tc>
          <w:tcPr>
            <w:tcW w:w="227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Участие в конкурсах, фестивалях по применению ИКТ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Победитель или лауреат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7749C9">
        <w:trPr>
          <w:trHeight w:val="268"/>
        </w:trPr>
        <w:tc>
          <w:tcPr>
            <w:tcW w:w="227" w:type="pct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0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Да: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227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Наличие печатных работ, размещение материалов в сетевых сообществах (образовательного характера)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227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Наличие собственной </w:t>
            </w:r>
            <w:r w:rsidRPr="007749C9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Web- 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страницы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материал обновляется не реже 1 раза в два месяца: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но материал обновляется реже 1 раза в два месяца: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но материал не обновляется: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c>
          <w:tcPr>
            <w:tcW w:w="227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227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5E7D" w:rsidRPr="007749C9" w:rsidRDefault="00945E7D" w:rsidP="00DF790B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электронную почту в учебных целях</w:t>
            </w: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469"/>
        </w:trPr>
        <w:tc>
          <w:tcPr>
            <w:tcW w:w="227" w:type="pct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Нет: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rPr>
          <w:trHeight w:val="501"/>
        </w:trPr>
        <w:tc>
          <w:tcPr>
            <w:tcW w:w="227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 «Сетевой  город»  в учебных целях</w:t>
            </w:r>
          </w:p>
        </w:tc>
        <w:tc>
          <w:tcPr>
            <w:tcW w:w="160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Заходит и просматривает дом.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задание и материал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945E7D" w:rsidRPr="00975862" w:rsidTr="007749C9">
        <w:trPr>
          <w:trHeight w:val="586"/>
        </w:trPr>
        <w:tc>
          <w:tcPr>
            <w:tcW w:w="227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0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заходит для просмотра заданий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7749C9">
        <w:trPr>
          <w:trHeight w:val="686"/>
        </w:trPr>
        <w:tc>
          <w:tcPr>
            <w:tcW w:w="227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0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использует материал сайта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rPr>
          <w:trHeight w:val="335"/>
        </w:trPr>
        <w:tc>
          <w:tcPr>
            <w:tcW w:w="227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0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Проявляет активность на сайте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325"/>
        </w:trPr>
        <w:tc>
          <w:tcPr>
            <w:tcW w:w="22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0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 заходить на сайт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945E7D" w:rsidRPr="007749C9" w:rsidRDefault="00945E7D" w:rsidP="007749C9">
      <w:pPr>
        <w:autoSpaceDE w:val="0"/>
        <w:autoSpaceDN w:val="0"/>
        <w:adjustRightInd w:val="0"/>
        <w:spacing w:before="43" w:after="0" w:line="341" w:lineRule="exact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Максимальное количество баллов - 20</w:t>
      </w:r>
    </w:p>
    <w:p w:rsidR="00945E7D" w:rsidRPr="007749C9" w:rsidRDefault="00945E7D" w:rsidP="00DF790B">
      <w:pPr>
        <w:numPr>
          <w:ilvl w:val="0"/>
          <w:numId w:val="45"/>
        </w:numPr>
        <w:tabs>
          <w:tab w:val="left" w:pos="1397"/>
        </w:tabs>
        <w:autoSpaceDE w:val="0"/>
        <w:autoSpaceDN w:val="0"/>
        <w:adjustRightInd w:val="0"/>
        <w:spacing w:after="0" w:line="341" w:lineRule="exact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Менее 5 - низкий уровень развития;</w:t>
      </w:r>
    </w:p>
    <w:p w:rsidR="00945E7D" w:rsidRPr="007749C9" w:rsidRDefault="00945E7D" w:rsidP="00DF790B">
      <w:pPr>
        <w:numPr>
          <w:ilvl w:val="0"/>
          <w:numId w:val="45"/>
        </w:numPr>
        <w:tabs>
          <w:tab w:val="left" w:pos="1397"/>
        </w:tabs>
        <w:autoSpaceDE w:val="0"/>
        <w:autoSpaceDN w:val="0"/>
        <w:adjustRightInd w:val="0"/>
        <w:spacing w:after="0" w:line="341" w:lineRule="exact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6 - 10 - допустимый уровень развития;</w:t>
      </w:r>
    </w:p>
    <w:p w:rsidR="00945E7D" w:rsidRPr="007749C9" w:rsidRDefault="00945E7D" w:rsidP="00DF790B">
      <w:pPr>
        <w:numPr>
          <w:ilvl w:val="0"/>
          <w:numId w:val="45"/>
        </w:numPr>
        <w:tabs>
          <w:tab w:val="left" w:pos="1397"/>
        </w:tabs>
        <w:autoSpaceDE w:val="0"/>
        <w:autoSpaceDN w:val="0"/>
        <w:adjustRightInd w:val="0"/>
        <w:spacing w:after="0" w:line="341" w:lineRule="exact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11 - 17 - достаточный уровень развития;</w:t>
      </w:r>
    </w:p>
    <w:p w:rsidR="00945E7D" w:rsidRPr="007749C9" w:rsidRDefault="00945E7D" w:rsidP="00DF790B">
      <w:pPr>
        <w:numPr>
          <w:ilvl w:val="0"/>
          <w:numId w:val="45"/>
        </w:numPr>
        <w:tabs>
          <w:tab w:val="left" w:pos="0"/>
          <w:tab w:val="left" w:pos="1397"/>
        </w:tabs>
        <w:autoSpaceDE w:val="0"/>
        <w:autoSpaceDN w:val="0"/>
        <w:adjustRightInd w:val="0"/>
        <w:spacing w:after="0" w:line="341" w:lineRule="exact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18 - 20 - оптимальный уровень развития.</w:t>
      </w:r>
    </w:p>
    <w:p w:rsidR="00945E7D" w:rsidRDefault="00945E7D" w:rsidP="007749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:rsidR="00945E7D" w:rsidRPr="00FB4741" w:rsidRDefault="00945E7D" w:rsidP="00FB4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i/>
          <w:sz w:val="24"/>
          <w:szCs w:val="24"/>
          <w:lang w:eastAsia="ru-RU"/>
        </w:rPr>
        <w:t>2.</w:t>
      </w:r>
      <w:r w:rsidRPr="00FB4741">
        <w:rPr>
          <w:rFonts w:ascii="Times New Roman" w:hAnsi="Times New Roman"/>
          <w:b/>
          <w:i/>
          <w:sz w:val="24"/>
          <w:szCs w:val="24"/>
          <w:lang w:eastAsia="ru-RU"/>
        </w:rPr>
        <w:t>Анкета</w:t>
      </w:r>
    </w:p>
    <w:p w:rsidR="00945E7D" w:rsidRPr="007749C9" w:rsidRDefault="00945E7D" w:rsidP="007749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7749C9">
        <w:rPr>
          <w:rFonts w:ascii="Times New Roman" w:hAnsi="Times New Roman"/>
          <w:b/>
          <w:i/>
          <w:sz w:val="24"/>
          <w:szCs w:val="24"/>
          <w:lang w:eastAsia="ru-RU"/>
        </w:rPr>
        <w:t>для определения информационной культуры педагога</w:t>
      </w:r>
    </w:p>
    <w:p w:rsidR="00945E7D" w:rsidRPr="007749C9" w:rsidRDefault="00945E7D" w:rsidP="007749C9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4"/>
        <w:gridCol w:w="5670"/>
        <w:gridCol w:w="2546"/>
        <w:gridCol w:w="982"/>
      </w:tblGrid>
      <w:tr w:rsidR="00945E7D" w:rsidRPr="00975862" w:rsidTr="007749C9">
        <w:trPr>
          <w:trHeight w:val="379"/>
        </w:trPr>
        <w:tc>
          <w:tcPr>
            <w:tcW w:w="534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670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Измеритель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Баллы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Уровень ИКТ-компетентности*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Базовая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Педагог- консультант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Тьютор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7749C9">
        <w:trPr>
          <w:trHeight w:val="589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Консультант-исследователь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Повышение квалификации в области цифровых технологий и ИКТ в текущем учебном году –очно (все виды курсовой подготовки) -перечислить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595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rPr>
          <w:trHeight w:val="405"/>
        </w:trPr>
        <w:tc>
          <w:tcPr>
            <w:tcW w:w="534" w:type="dxa"/>
            <w:vMerge w:val="restart"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49C9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49C9">
              <w:rPr>
                <w:rFonts w:ascii="Times New Roman" w:hAnsi="Times New Roman"/>
                <w:sz w:val="24"/>
                <w:szCs w:val="24"/>
              </w:rPr>
              <w:t xml:space="preserve">Повышение квалификации в области 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цифровых технологий и ИКТ</w:t>
            </w:r>
            <w:r w:rsidRPr="007749C9">
              <w:rPr>
                <w:rFonts w:ascii="Times New Roman" w:hAnsi="Times New Roman"/>
                <w:sz w:val="24"/>
                <w:szCs w:val="24"/>
              </w:rPr>
              <w:t xml:space="preserve"> в текущем учебном году – дистанционно (все виды курсовой подготовки)- перечислить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Да 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229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Нет 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в образовательном процессе приобретенные ЦОР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229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в образовательном процессе собственные ЦОР - перечислить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rPr>
          <w:trHeight w:val="242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Пополняет медиатеку школы собственными ЦОР</w:t>
            </w:r>
            <w:r w:rsidRPr="007749C9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 xml:space="preserve">** -  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перечислить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206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цифровые технологии и ИКТ в дополнительном образовании и воспитательной работе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358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цифровые технологии и ИКТ в управлении образованием (обработка данных, статистика, ведение электронного журнала и т.п.)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549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Руководит научно-исследовательской работой учащихся с использованием цифровых технологий и ИКТ (наличие проектов в сети интернет)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rPr>
          <w:trHeight w:val="422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ресурсы сети Интернет в образовательном процессе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237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цифровые технологии и ИКТ при подготовке дидактического материала для учащихся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299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Число уроков, на которых реализуются возможности использования ресурсов Интернет </w:t>
            </w:r>
            <w:r w:rsidRPr="007749C9">
              <w:rPr>
                <w:rFonts w:ascii="Times New Roman" w:hAnsi="Times New Roman"/>
                <w:sz w:val="24"/>
                <w:szCs w:val="24"/>
                <w:lang w:val="en-US" w:eastAsia="ru-RU"/>
              </w:rPr>
              <w:t>On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Pr="007749C9">
              <w:rPr>
                <w:rFonts w:ascii="Times New Roman" w:hAnsi="Times New Roman"/>
                <w:sz w:val="24"/>
                <w:szCs w:val="24"/>
                <w:lang w:val="en-US" w:eastAsia="ru-RU"/>
              </w:rPr>
              <w:t>Line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(в режиме реального времени) (в неделю)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Более одного урока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Один урок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245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 таких уроков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Число уроков, на которых проводится компьютерное тестирование (итоговое, промежуточное, тематическое) (в неделю)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Три и более уроков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Менее трех уроков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414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 таких уроков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Число уроков, на которых реализуются возможности интерактивного, мультимедийного оборудования или используются цифровые лаборатории (в неделю)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Пять и более уроков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Менее пяти уроков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544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 таких уроков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rPr>
          <w:trHeight w:val="184"/>
        </w:trPr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Участие в конкурсах, фестивалях по применению цифровых технологий и ИКТ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Победитель или лауреат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7749C9">
        <w:trPr>
          <w:trHeight w:val="352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rPr>
          <w:trHeight w:val="399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rPr>
          <w:trHeight w:val="569"/>
        </w:trPr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Выступление на МО, педсоветах, конференциях по обмену опытом применения цифровых технологий и ИКТ в воспитательно-образовательном процессе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На федеральном уровне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945E7D" w:rsidRPr="00975862" w:rsidTr="007749C9">
        <w:trPr>
          <w:trHeight w:val="435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 региональном  уровне 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7749C9">
        <w:trPr>
          <w:trHeight w:val="376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На муниципальном  уровне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rPr>
          <w:trHeight w:val="335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На школьном уровне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398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Наличие печатных работ в области цифровых технологий и ИКТ</w:t>
            </w:r>
          </w:p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Размещение материалов в сетевых сообществах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Да 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Нет 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Наличие собственной </w:t>
            </w:r>
            <w:r w:rsidRPr="007749C9">
              <w:rPr>
                <w:rFonts w:ascii="Times New Roman" w:hAnsi="Times New Roman"/>
                <w:sz w:val="24"/>
                <w:szCs w:val="24"/>
                <w:lang w:val="en-US" w:eastAsia="ru-RU"/>
              </w:rPr>
              <w:t>Web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- страницы</w:t>
            </w:r>
          </w:p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(указать </w:t>
            </w:r>
            <w:r w:rsidRPr="007749C9">
              <w:rPr>
                <w:rFonts w:ascii="Times New Roman" w:hAnsi="Times New Roman"/>
                <w:sz w:val="24"/>
                <w:szCs w:val="24"/>
                <w:lang w:val="en-US" w:eastAsia="ru-RU"/>
              </w:rPr>
              <w:t>URL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-адрес)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материал обновляется не реже 1 раза в два месяца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7749C9">
        <w:trPr>
          <w:trHeight w:val="828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но материал обновляется реже 1 раза в два месяца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rPr>
          <w:trHeight w:val="562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но материал не</w:t>
            </w:r>
          </w:p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обновляется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425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Наличие собственного сайта (указать </w:t>
            </w:r>
            <w:r w:rsidRPr="007749C9">
              <w:rPr>
                <w:rFonts w:ascii="Times New Roman" w:hAnsi="Times New Roman"/>
                <w:sz w:val="24"/>
                <w:szCs w:val="24"/>
                <w:lang w:val="en-US" w:eastAsia="ru-RU"/>
              </w:rPr>
              <w:t>URL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-адрес)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материал обновляется не реже 1 раза в два месяца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7749C9">
        <w:trPr>
          <w:trHeight w:val="435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но материал обновляется реже 1 раза в два месяца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rPr>
          <w:trHeight w:val="335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Да, но материал не</w:t>
            </w:r>
          </w:p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обновляется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rPr>
          <w:trHeight w:val="318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Нет 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45E7D" w:rsidRPr="00975862" w:rsidTr="007749C9">
        <w:trPr>
          <w:trHeight w:val="325"/>
        </w:trPr>
        <w:tc>
          <w:tcPr>
            <w:tcW w:w="534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5670" w:type="dxa"/>
            <w:vMerge w:val="restar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Применение элементов дистанционного обучения учащихся (учебное взаимодействие по электронной почте с учащимися, находящимися на домашнем обучении, размещение пробных вариантов самостоятельных или контрольных работ, лекций или дополнительных материалов на собственных </w:t>
            </w:r>
            <w:r w:rsidRPr="007749C9">
              <w:rPr>
                <w:rFonts w:ascii="Times New Roman" w:hAnsi="Times New Roman"/>
                <w:sz w:val="24"/>
                <w:szCs w:val="24"/>
                <w:lang w:val="en-US" w:eastAsia="ru-RU"/>
              </w:rPr>
              <w:t>Web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-страницах и т.п.)</w:t>
            </w: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Дистанционное обучение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945E7D" w:rsidRPr="00975862" w:rsidTr="007749C9">
        <w:trPr>
          <w:trHeight w:val="486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Собственные </w:t>
            </w:r>
            <w:r w:rsidRPr="007749C9">
              <w:rPr>
                <w:rFonts w:ascii="Times New Roman" w:hAnsi="Times New Roman"/>
                <w:sz w:val="24"/>
                <w:szCs w:val="24"/>
                <w:lang w:val="en-US" w:eastAsia="ru-RU"/>
              </w:rPr>
              <w:t>Web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- страницы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45E7D" w:rsidRPr="00975862" w:rsidTr="007749C9">
        <w:trPr>
          <w:trHeight w:val="419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В сети Дневник.ру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45E7D" w:rsidRPr="00975862" w:rsidTr="007749C9">
        <w:trPr>
          <w:trHeight w:val="603"/>
        </w:trPr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При помощи электронной почты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45E7D" w:rsidRPr="00975862" w:rsidTr="007749C9">
        <w:tc>
          <w:tcPr>
            <w:tcW w:w="534" w:type="dxa"/>
            <w:vMerge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82" w:type="dxa"/>
          </w:tcPr>
          <w:p w:rsidR="00945E7D" w:rsidRPr="007749C9" w:rsidRDefault="00945E7D" w:rsidP="00774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945E7D" w:rsidRPr="007749C9" w:rsidRDefault="00945E7D" w:rsidP="007749C9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45E7D" w:rsidRPr="007749C9" w:rsidRDefault="00945E7D" w:rsidP="007749C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* Определяется с помощью Приложения 3</w:t>
      </w:r>
    </w:p>
    <w:p w:rsidR="00945E7D" w:rsidRPr="007749C9" w:rsidRDefault="00945E7D" w:rsidP="007749C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** Определяется наличием в школьной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749C9">
        <w:rPr>
          <w:rFonts w:ascii="Times New Roman" w:hAnsi="Times New Roman"/>
          <w:sz w:val="24"/>
          <w:szCs w:val="24"/>
          <w:lang w:eastAsia="ru-RU"/>
        </w:rPr>
        <w:t>медиатеке разработок преподавателя</w:t>
      </w:r>
    </w:p>
    <w:p w:rsidR="00945E7D" w:rsidRPr="007749C9" w:rsidRDefault="00945E7D" w:rsidP="007749C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945E7D" w:rsidRPr="007749C9" w:rsidRDefault="00945E7D" w:rsidP="00774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Максимальное количество баллов –  43</w:t>
      </w:r>
    </w:p>
    <w:p w:rsidR="00945E7D" w:rsidRPr="007749C9" w:rsidRDefault="00945E7D" w:rsidP="00DF790B">
      <w:pPr>
        <w:numPr>
          <w:ilvl w:val="0"/>
          <w:numId w:val="45"/>
        </w:numPr>
        <w:tabs>
          <w:tab w:val="left" w:pos="139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Менее 14 - низкий уровень развития;</w:t>
      </w:r>
    </w:p>
    <w:p w:rsidR="00945E7D" w:rsidRPr="007749C9" w:rsidRDefault="00945E7D" w:rsidP="00DF790B">
      <w:pPr>
        <w:numPr>
          <w:ilvl w:val="0"/>
          <w:numId w:val="45"/>
        </w:numPr>
        <w:tabs>
          <w:tab w:val="left" w:pos="139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15 - 24 - допустимый уровень развития;</w:t>
      </w:r>
    </w:p>
    <w:p w:rsidR="00945E7D" w:rsidRPr="007749C9" w:rsidRDefault="00945E7D" w:rsidP="00DF790B">
      <w:pPr>
        <w:numPr>
          <w:ilvl w:val="0"/>
          <w:numId w:val="45"/>
        </w:numPr>
        <w:tabs>
          <w:tab w:val="left" w:pos="139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25 - 34 - достаточный уровень развития;</w:t>
      </w:r>
    </w:p>
    <w:p w:rsidR="00945E7D" w:rsidRPr="007749C9" w:rsidRDefault="00945E7D" w:rsidP="00DF790B">
      <w:pPr>
        <w:numPr>
          <w:ilvl w:val="0"/>
          <w:numId w:val="45"/>
        </w:numPr>
        <w:tabs>
          <w:tab w:val="left" w:pos="0"/>
          <w:tab w:val="left" w:pos="139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49C9">
        <w:rPr>
          <w:rFonts w:ascii="Times New Roman" w:hAnsi="Times New Roman"/>
          <w:sz w:val="24"/>
          <w:szCs w:val="24"/>
          <w:lang w:eastAsia="ru-RU"/>
        </w:rPr>
        <w:t>35 - 43 - оптимальный уровень развития.</w:t>
      </w:r>
    </w:p>
    <w:p w:rsidR="00945E7D" w:rsidRDefault="00945E7D" w:rsidP="007749C9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:rsidR="00945E7D" w:rsidRDefault="00945E7D" w:rsidP="00FB4741">
      <w:pPr>
        <w:autoSpaceDE w:val="0"/>
        <w:autoSpaceDN w:val="0"/>
        <w:adjustRightInd w:val="0"/>
        <w:spacing w:after="0"/>
        <w:ind w:left="360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i/>
          <w:sz w:val="24"/>
          <w:szCs w:val="24"/>
          <w:lang w:eastAsia="ru-RU"/>
        </w:rPr>
        <w:t>3.Х</w:t>
      </w:r>
      <w:r w:rsidRPr="00FB4741">
        <w:rPr>
          <w:rFonts w:ascii="Times New Roman" w:hAnsi="Times New Roman"/>
          <w:b/>
          <w:i/>
          <w:sz w:val="24"/>
          <w:szCs w:val="24"/>
          <w:lang w:eastAsia="ru-RU"/>
        </w:rPr>
        <w:t xml:space="preserve">арактеристика </w:t>
      </w:r>
    </w:p>
    <w:p w:rsidR="00945E7D" w:rsidRPr="00FB4741" w:rsidRDefault="00945E7D" w:rsidP="00FB4741">
      <w:pPr>
        <w:autoSpaceDE w:val="0"/>
        <w:autoSpaceDN w:val="0"/>
        <w:adjustRightInd w:val="0"/>
        <w:spacing w:after="0"/>
        <w:ind w:left="360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FB4741">
        <w:rPr>
          <w:rFonts w:ascii="Times New Roman" w:hAnsi="Times New Roman"/>
          <w:b/>
          <w:i/>
          <w:sz w:val="24"/>
          <w:szCs w:val="24"/>
          <w:lang w:eastAsia="ru-RU"/>
        </w:rPr>
        <w:t>уровней развития ИКТ-грамотности педагогов</w:t>
      </w:r>
    </w:p>
    <w:tbl>
      <w:tblPr>
        <w:tblpPr w:leftFromText="180" w:rightFromText="180" w:vertAnchor="text" w:horzAnchor="margin" w:tblpY="157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/>
      </w:tblPr>
      <w:tblGrid>
        <w:gridCol w:w="2138"/>
        <w:gridCol w:w="2157"/>
        <w:gridCol w:w="1837"/>
        <w:gridCol w:w="1996"/>
        <w:gridCol w:w="1920"/>
      </w:tblGrid>
      <w:tr w:rsidR="00945E7D" w:rsidRPr="00975862" w:rsidTr="007749C9">
        <w:trPr>
          <w:trHeight w:val="1280"/>
        </w:trPr>
        <w:tc>
          <w:tcPr>
            <w:tcW w:w="1004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06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Базовая ИКТ-компетентность (пользователь)</w:t>
            </w:r>
          </w:p>
        </w:tc>
        <w:tc>
          <w:tcPr>
            <w:tcW w:w="994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Предметно-углубленная ИКТ-компетентность (консультант)</w:t>
            </w:r>
          </w:p>
        </w:tc>
        <w:tc>
          <w:tcPr>
            <w:tcW w:w="987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Организационно-педагогическая ИКТ-компетентность (тьютор)</w:t>
            </w:r>
          </w:p>
        </w:tc>
        <w:tc>
          <w:tcPr>
            <w:tcW w:w="1008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Корпоративная ИКТ-компетентность (консультант-исследователь)</w:t>
            </w:r>
          </w:p>
        </w:tc>
      </w:tr>
      <w:tr w:rsidR="00945E7D" w:rsidRPr="00975862" w:rsidTr="007749C9">
        <w:trPr>
          <w:trHeight w:val="1962"/>
        </w:trPr>
        <w:tc>
          <w:tcPr>
            <w:tcW w:w="1004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Мотивационно-ценностный компонет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(отражает профессионально-личностное самоопределение в отношении использования ИКТ в современной школе)</w:t>
            </w:r>
          </w:p>
        </w:tc>
        <w:tc>
          <w:tcPr>
            <w:tcW w:w="1006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Личная заинтересованность в обучении ИКТ и использовании в учебном процессе</w:t>
            </w:r>
          </w:p>
        </w:tc>
        <w:tc>
          <w:tcPr>
            <w:tcW w:w="994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Устойчивый интерес к применению ИКТ в учебном процессе, тенденция к поиску педагогических технологий, адекватных современным ИКТ</w:t>
            </w:r>
          </w:p>
        </w:tc>
        <w:tc>
          <w:tcPr>
            <w:tcW w:w="987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Желание передать свои знания и опыт в сфере ИКТ коллегам и учащимся</w:t>
            </w:r>
          </w:p>
        </w:tc>
        <w:tc>
          <w:tcPr>
            <w:tcW w:w="1008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Твердая убежденность в целесообразности использования ИКТ в современном образовательном процессе, желание быть активным участником сетевых педагогических сообществ</w:t>
            </w:r>
          </w:p>
        </w:tc>
      </w:tr>
      <w:tr w:rsidR="00945E7D" w:rsidRPr="00975862" w:rsidTr="007749C9">
        <w:trPr>
          <w:trHeight w:val="848"/>
        </w:trPr>
        <w:tc>
          <w:tcPr>
            <w:tcW w:w="1004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Когнитивно-операционный компонент 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(выражает степень владения ИКТ и научно-методическими основами их использования в учебном процессе)</w:t>
            </w:r>
          </w:p>
        </w:tc>
        <w:tc>
          <w:tcPr>
            <w:tcW w:w="1006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Наличие представлений о функционировании ПК и дидактических возможностях ИКТ, владение технологическими и методическими основами подготовки наглядных и дидактических материалов средствами </w:t>
            </w:r>
            <w:r w:rsidRPr="007749C9">
              <w:rPr>
                <w:rFonts w:ascii="Times New Roman" w:hAnsi="Times New Roman"/>
                <w:sz w:val="24"/>
                <w:szCs w:val="24"/>
                <w:lang w:val="en-US"/>
              </w:rPr>
              <w:t>Microsoft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749C9">
              <w:rPr>
                <w:rFonts w:ascii="Times New Roman" w:hAnsi="Times New Roman"/>
                <w:sz w:val="24"/>
                <w:szCs w:val="24"/>
                <w:lang w:val="en-US"/>
              </w:rPr>
              <w:t>Office</w:t>
            </w:r>
            <w:r w:rsidRPr="007749C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использование Интернета и цифровых образовательных ресурсов в педагогической деятельности</w:t>
            </w:r>
          </w:p>
        </w:tc>
        <w:tc>
          <w:tcPr>
            <w:tcW w:w="994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Владение способами создания, апробирования, корректировки и анализа электронных учебных материалов, владение основами методики внедрения цифровых образовательных ресурсов в учебно-воспитательный процесс, обобщение и распространение положительного опыта использования ИКТ в изучении предмета, владение разнообразными приемами сетевого взаимодействия</w:t>
            </w:r>
          </w:p>
        </w:tc>
        <w:tc>
          <w:tcPr>
            <w:tcW w:w="987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Умение самостоятельно осваивать необходимые программные ресурсы, владение разнообразными методическими приемами использования ИКТ в учебном процессе, владение способами организации курсовой подготовки, дистанционного повышения квалификации и послекурсовой поддержки слушателей</w:t>
            </w:r>
          </w:p>
        </w:tc>
        <w:tc>
          <w:tcPr>
            <w:tcW w:w="1008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Информационно е и научно-методическое сопровождение всех ступеней информатизации образовательного процесса в школе, владение приемами организации сетевого взаимодействия, которые способствуют формированию сетевых педагогических сообществ</w:t>
            </w:r>
          </w:p>
        </w:tc>
      </w:tr>
      <w:tr w:rsidR="00945E7D" w:rsidRPr="00975862" w:rsidTr="007749C9">
        <w:trPr>
          <w:trHeight w:val="3489"/>
        </w:trPr>
        <w:tc>
          <w:tcPr>
            <w:tcW w:w="1004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Рефлексивно-проектировочный компонент </w:t>
            </w: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(говорит о способности оценивать свой уровень и проектировать условия его повышения)</w:t>
            </w:r>
          </w:p>
        </w:tc>
        <w:tc>
          <w:tcPr>
            <w:tcW w:w="1006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Самооценка собственной деятельности по освоению и </w:t>
            </w:r>
            <w:bookmarkStart w:id="16" w:name="_GoBack"/>
            <w:bookmarkEnd w:id="16"/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использованию ИКТ, проявление субъектной позиции (как системы взглядов и установок по отношению к собственному профессиональному развитию в сфере ИКТ)</w:t>
            </w:r>
          </w:p>
        </w:tc>
        <w:tc>
          <w:tcPr>
            <w:tcW w:w="994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Умение давать экспертную оценку продуктов образовательной деятельности, разработанных с использованием ИКТ</w:t>
            </w:r>
          </w:p>
        </w:tc>
        <w:tc>
          <w:tcPr>
            <w:tcW w:w="987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Взаимооценка результатов педагогической деятельности в сфере ИКТ, умение выстраивать индивидуальные образовательные траектории повышения квалификации в сфере ИКТ</w:t>
            </w:r>
          </w:p>
        </w:tc>
        <w:tc>
          <w:tcPr>
            <w:tcW w:w="1008" w:type="pct"/>
          </w:tcPr>
          <w:p w:rsidR="00945E7D" w:rsidRPr="007749C9" w:rsidRDefault="00945E7D" w:rsidP="007749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749C9">
              <w:rPr>
                <w:rFonts w:ascii="Times New Roman" w:hAnsi="Times New Roman"/>
                <w:sz w:val="24"/>
                <w:szCs w:val="24"/>
                <w:lang w:eastAsia="ru-RU"/>
              </w:rPr>
              <w:t>Умение анализировать проблемы, связанные с информатизацией образовательного процесса школы, и искать пути их решения, владение навыками командной рефлексии</w:t>
            </w:r>
          </w:p>
        </w:tc>
      </w:tr>
    </w:tbl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jc w:val="right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jc w:val="right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jc w:val="right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jc w:val="right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jc w:val="right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45E7D" w:rsidRPr="007749C9" w:rsidRDefault="00945E7D" w:rsidP="007749C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4.</w:t>
      </w:r>
      <w:r w:rsidRPr="007749C9">
        <w:rPr>
          <w:rFonts w:ascii="Times New Roman" w:hAnsi="Times New Roman"/>
          <w:b/>
          <w:sz w:val="24"/>
          <w:szCs w:val="24"/>
          <w:lang w:eastAsia="ru-RU"/>
        </w:rPr>
        <w:t xml:space="preserve">Карта </w:t>
      </w:r>
    </w:p>
    <w:p w:rsidR="00945E7D" w:rsidRPr="007749C9" w:rsidRDefault="00945E7D" w:rsidP="007749C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749C9">
        <w:rPr>
          <w:rFonts w:ascii="Times New Roman" w:hAnsi="Times New Roman"/>
          <w:b/>
          <w:sz w:val="24"/>
          <w:szCs w:val="24"/>
          <w:lang w:eastAsia="ru-RU"/>
        </w:rPr>
        <w:t>описания уровней готовности учителей к использованию средств ИКТ в учебном процессе</w:t>
      </w:r>
    </w:p>
    <w:tbl>
      <w:tblPr>
        <w:tblW w:w="99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802"/>
        <w:gridCol w:w="3827"/>
        <w:gridCol w:w="3285"/>
      </w:tblGrid>
      <w:tr w:rsidR="00945E7D" w:rsidRPr="00975862" w:rsidTr="00975862">
        <w:tc>
          <w:tcPr>
            <w:tcW w:w="2802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Уровень готовности к использованию ИКТ</w:t>
            </w:r>
          </w:p>
        </w:tc>
        <w:tc>
          <w:tcPr>
            <w:tcW w:w="3827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Краткая характеристика уровня</w:t>
            </w:r>
          </w:p>
        </w:tc>
        <w:tc>
          <w:tcPr>
            <w:tcW w:w="3285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Возможные требования к уровню в условиях ОУ</w:t>
            </w:r>
          </w:p>
        </w:tc>
      </w:tr>
      <w:tr w:rsidR="00945E7D" w:rsidRPr="00975862" w:rsidTr="00975862">
        <w:tc>
          <w:tcPr>
            <w:tcW w:w="2802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ИКТ-осведомленность</w:t>
            </w:r>
          </w:p>
        </w:tc>
        <w:tc>
          <w:tcPr>
            <w:tcW w:w="3827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Низшая ступень сведений о существовании компьютерной техники.</w:t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Учитель знает об особенности работы с информацией с помощью компьютера. Формулирует запрос в общем, например, научиться делать презентации, связать с педагогической целесообразностью ее использования затрудняется.</w:t>
            </w:r>
          </w:p>
        </w:tc>
        <w:tc>
          <w:tcPr>
            <w:tcW w:w="3285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Использование педагогических возможностей ИКТ на стартовом уровне, например, проведение урока с мультимедиа презентацией, готового анимированного ресурса, цифрового фильма.</w:t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Подготовка с помощью ИКТ дидактических материалов для урока.</w:t>
            </w:r>
          </w:p>
        </w:tc>
      </w:tr>
      <w:tr w:rsidR="00945E7D" w:rsidRPr="00975862" w:rsidTr="00975862">
        <w:tc>
          <w:tcPr>
            <w:tcW w:w="2802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ИКТ-грамотность</w:t>
            </w:r>
          </w:p>
        </w:tc>
        <w:tc>
          <w:tcPr>
            <w:tcW w:w="3827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Использует ИКТ на уровне демонстрации (презентации), распечатанных документов, готовых ЦОР. Формулирует запрос в привязке к конкретной теме предстоящего занятия, например, открытого урока.</w:t>
            </w:r>
          </w:p>
        </w:tc>
        <w:tc>
          <w:tcPr>
            <w:tcW w:w="3285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Проектирование заданий для учащихся, предусматривающих использование ИКТ, например, домашних заданий, связанных с поиском и отбором информации в Интернет.</w:t>
            </w:r>
          </w:p>
        </w:tc>
      </w:tr>
      <w:tr w:rsidR="00945E7D" w:rsidRPr="00975862" w:rsidTr="00975862">
        <w:tc>
          <w:tcPr>
            <w:tcW w:w="2802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ИКТ-компетентность</w:t>
            </w:r>
          </w:p>
        </w:tc>
        <w:tc>
          <w:tcPr>
            <w:tcW w:w="3827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Используют ИКТ для организации контроля знаний учащихся (например, тесты в электронном виде). Проводят интегрированные уроки в компьютерном классе. Используют, например, электронные таблицы (другие спец программы) для проведения эксперимента, обработки статистических данных (или в компьютерном классе, или на уроке в группах с ноутбуками). Умеют добывать информацию изИнтернет (в том числе из коллекции цифровых ресурсов). Публикуют свои разработки (методические, ЦОР в сети). Участвуют в сетевых сообществах.</w:t>
            </w:r>
          </w:p>
        </w:tc>
        <w:tc>
          <w:tcPr>
            <w:tcW w:w="3285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Интегрированное использование ИКТ и современных образовательных технологий: интегрированные уроки, проектная деятельность учащихся на основе ИКТ.</w:t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Использование ИКТ во внеурочной деятельности: классные часы, родительские собрания.</w:t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Активное самостоятельное изучение программного обеспечения, цифровых образовательных ресурсов, программных средств для создания собственных ресурсов.</w:t>
            </w:r>
          </w:p>
        </w:tc>
      </w:tr>
      <w:tr w:rsidR="00945E7D" w:rsidRPr="00975862" w:rsidTr="00975862">
        <w:tc>
          <w:tcPr>
            <w:tcW w:w="2802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Информационная культура</w:t>
            </w:r>
          </w:p>
        </w:tc>
        <w:tc>
          <w:tcPr>
            <w:tcW w:w="3827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Ведут консультации, дополнительные занятия, выкладывают домашние задания на школьном сайте, форуме, посредством электронной почты. Разработали свои электронные учебники, дистанционные курсы, сетевые проекты.</w:t>
            </w:r>
          </w:p>
        </w:tc>
        <w:tc>
          <w:tcPr>
            <w:tcW w:w="3285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Ведение цифрового портфолио (своего, класса). Проведение собственного педагогического или научно-исследовательского эксперимента, например, в области влияния средств ИКТ на эффективность обучения по предмету.</w:t>
            </w:r>
          </w:p>
        </w:tc>
      </w:tr>
    </w:tbl>
    <w:p w:rsidR="00945E7D" w:rsidRDefault="00945E7D" w:rsidP="007749C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Pr="007749C9" w:rsidRDefault="00945E7D" w:rsidP="007749C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5.</w:t>
      </w:r>
      <w:r w:rsidRPr="007749C9">
        <w:rPr>
          <w:rFonts w:ascii="Times New Roman" w:hAnsi="Times New Roman"/>
          <w:b/>
          <w:sz w:val="24"/>
          <w:szCs w:val="24"/>
          <w:lang w:eastAsia="ru-RU"/>
        </w:rPr>
        <w:t xml:space="preserve">Уровни </w:t>
      </w:r>
    </w:p>
    <w:p w:rsidR="00945E7D" w:rsidRPr="007749C9" w:rsidRDefault="00945E7D" w:rsidP="007749C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749C9">
        <w:rPr>
          <w:rFonts w:ascii="Times New Roman" w:hAnsi="Times New Roman"/>
          <w:b/>
          <w:sz w:val="24"/>
          <w:szCs w:val="24"/>
          <w:lang w:eastAsia="ru-RU"/>
        </w:rPr>
        <w:t>готовности педагогов к использованию ИКТ в учебном процессе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802"/>
        <w:gridCol w:w="3284"/>
        <w:gridCol w:w="3803"/>
      </w:tblGrid>
      <w:tr w:rsidR="00945E7D" w:rsidRPr="00975862" w:rsidTr="00975862">
        <w:tc>
          <w:tcPr>
            <w:tcW w:w="2802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Стартовый уровень </w:t>
            </w: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br/>
              <w:t xml:space="preserve">готовности </w:t>
            </w: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br/>
              <w:t>к использованию ИКТ</w:t>
            </w:r>
          </w:p>
        </w:tc>
        <w:tc>
          <w:tcPr>
            <w:tcW w:w="3284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Уровень </w:t>
            </w: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br/>
              <w:t xml:space="preserve">методической поддержки </w:t>
            </w: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(преимущественные формы и методы)</w:t>
            </w:r>
          </w:p>
        </w:tc>
        <w:tc>
          <w:tcPr>
            <w:tcW w:w="3803" w:type="dxa"/>
          </w:tcPr>
          <w:p w:rsidR="00945E7D" w:rsidRPr="00975862" w:rsidRDefault="00945E7D" w:rsidP="009758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Результат: сформированный уровень готовности к использованию средств ИКТ, что используют </w:t>
            </w:r>
            <w:r w:rsidRPr="0097586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(требования к педагогам в условиях ОУ)</w:t>
            </w:r>
          </w:p>
        </w:tc>
      </w:tr>
      <w:tr w:rsidR="00945E7D" w:rsidRPr="00975862" w:rsidTr="00975862">
        <w:tc>
          <w:tcPr>
            <w:tcW w:w="2802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Наличие компьютерной осведомленности или низкий уровень компьютерной грамотности</w:t>
            </w:r>
          </w:p>
        </w:tc>
        <w:tc>
          <w:tcPr>
            <w:tcW w:w="3284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Поддерживающее обучение, построенное преимущественно на основе индивидуальных консультаций и работы малых групп.</w:t>
            </w:r>
          </w:p>
        </w:tc>
        <w:tc>
          <w:tcPr>
            <w:tcW w:w="3803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Компьютерная грамотность</w:t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Использование ИКТ на уровне демонстрации (презентации), распечатанных документов, готовые ЦОР, другие программы</w:t>
            </w:r>
          </w:p>
        </w:tc>
      </w:tr>
      <w:tr w:rsidR="00945E7D" w:rsidRPr="00975862" w:rsidTr="00975862">
        <w:tc>
          <w:tcPr>
            <w:tcW w:w="2802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Компьютерная грамотность</w:t>
            </w:r>
          </w:p>
        </w:tc>
        <w:tc>
          <w:tcPr>
            <w:tcW w:w="3284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Проектная деятельность: индивидуальная, совместная.</w:t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Использование ресурсов сетевых сообществ: участие в работе, представление своих разработок.</w:t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Экспертиза готовых ЦОР, в том числе из единой коллекции.</w:t>
            </w:r>
          </w:p>
        </w:tc>
        <w:tc>
          <w:tcPr>
            <w:tcW w:w="3803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ИКТ-компетентность.</w:t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Используют ИКТ для организации контроля знаний учащихся (тесты в электронном виде). Проводят интегрированные уроки в компьютерном классе. Используют, например, электронные таблицы (другие спец программы) для проведения эксперимента, обработки статистических данных (или в компьютерном классе, или на уроке в группах с ноутбуками). Умеют добывать информацию из Интернет (в том числе из коллекции цифровых ресурсов). Публикуют свои разработки (методические, ЦОР в сети). Участвуют в сетевых сообществах.</w:t>
            </w:r>
          </w:p>
        </w:tc>
      </w:tr>
      <w:tr w:rsidR="00945E7D" w:rsidRPr="00975862" w:rsidTr="00975862">
        <w:tc>
          <w:tcPr>
            <w:tcW w:w="2802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ИКТ-компетентность</w:t>
            </w:r>
          </w:p>
        </w:tc>
        <w:tc>
          <w:tcPr>
            <w:tcW w:w="3284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Преимущественно исследовательская деятельность, проведение собственного педагогического эксперимента.</w:t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Использование дистанционных средств обучения. Экспертиза ЦОР. Разработка педагогами ЦОР.</w:t>
            </w:r>
          </w:p>
        </w:tc>
        <w:tc>
          <w:tcPr>
            <w:tcW w:w="3803" w:type="dxa"/>
          </w:tcPr>
          <w:p w:rsidR="00945E7D" w:rsidRPr="00975862" w:rsidRDefault="00945E7D" w:rsidP="00975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t>Информационная культура.</w:t>
            </w:r>
            <w:r w:rsidRPr="0097586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Ведут консультации, дополнительные занятия, выкладывают домашние задания на школьном сайте, форуме, посредством электронной почты. Используют ИУМК, ИИСС (информационные источники сложной структуры). Разработали свои электронные учебники, инновационные учебно-методические комплекты (ИУМК).</w:t>
            </w:r>
          </w:p>
        </w:tc>
      </w:tr>
    </w:tbl>
    <w:p w:rsidR="00945E7D" w:rsidRPr="007749C9" w:rsidRDefault="00945E7D" w:rsidP="007749C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Pr="007749C9" w:rsidRDefault="00945E7D" w:rsidP="007749C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Pr="007749C9" w:rsidRDefault="00945E7D" w:rsidP="007749C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945E7D" w:rsidRPr="00773ECB" w:rsidRDefault="00945E7D" w:rsidP="00FB4741">
      <w:pPr>
        <w:spacing w:after="0"/>
        <w:rPr>
          <w:rFonts w:ascii="Times New Roman" w:hAnsi="Times New Roman"/>
          <w:b/>
          <w:sz w:val="28"/>
          <w:szCs w:val="28"/>
        </w:rPr>
      </w:pPr>
    </w:p>
    <w:sectPr w:rsidR="00945E7D" w:rsidRPr="00773ECB" w:rsidSect="00C26BE0">
      <w:footerReference w:type="default" r:id="rId22"/>
      <w:pgSz w:w="11906" w:h="16838"/>
      <w:pgMar w:top="1134" w:right="1134" w:bottom="1134" w:left="1134" w:header="284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5E7D" w:rsidRDefault="00945E7D" w:rsidP="004C5672">
      <w:pPr>
        <w:spacing w:after="0" w:line="240" w:lineRule="auto"/>
      </w:pPr>
      <w:r>
        <w:separator/>
      </w:r>
    </w:p>
  </w:endnote>
  <w:endnote w:type="continuationSeparator" w:id="0">
    <w:p w:rsidR="00945E7D" w:rsidRDefault="00945E7D" w:rsidP="004C56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PT Astra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5E7D" w:rsidRDefault="00945E7D">
    <w:pPr>
      <w:pStyle w:val="Footer"/>
      <w:jc w:val="right"/>
    </w:pPr>
  </w:p>
  <w:p w:rsidR="00945E7D" w:rsidRDefault="00945E7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5E7D" w:rsidRDefault="00945E7D" w:rsidP="004C5672">
      <w:pPr>
        <w:spacing w:after="0" w:line="240" w:lineRule="auto"/>
      </w:pPr>
      <w:r>
        <w:separator/>
      </w:r>
    </w:p>
  </w:footnote>
  <w:footnote w:type="continuationSeparator" w:id="0">
    <w:p w:rsidR="00945E7D" w:rsidRDefault="00945E7D" w:rsidP="004C56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A"/>
    <w:multiLevelType w:val="singleLevel"/>
    <w:tmpl w:val="0000001A"/>
    <w:name w:val="WW8Num47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/>
      </w:rPr>
    </w:lvl>
  </w:abstractNum>
  <w:abstractNum w:abstractNumId="1">
    <w:nsid w:val="01C33329"/>
    <w:multiLevelType w:val="hybridMultilevel"/>
    <w:tmpl w:val="3DDA31D2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596958"/>
    <w:multiLevelType w:val="hybridMultilevel"/>
    <w:tmpl w:val="38740A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4600BAE"/>
    <w:multiLevelType w:val="hybridMultilevel"/>
    <w:tmpl w:val="A492EB30"/>
    <w:lvl w:ilvl="0" w:tplc="E9E0F326">
      <w:start w:val="1"/>
      <w:numFmt w:val="bullet"/>
      <w:lvlText w:val=""/>
      <w:lvlJc w:val="left"/>
      <w:pPr>
        <w:ind w:left="6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4F2695D"/>
    <w:multiLevelType w:val="multilevel"/>
    <w:tmpl w:val="A122111E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053441E2"/>
    <w:multiLevelType w:val="hybridMultilevel"/>
    <w:tmpl w:val="72409946"/>
    <w:lvl w:ilvl="0" w:tplc="E9E0F326">
      <w:start w:val="1"/>
      <w:numFmt w:val="bullet"/>
      <w:lvlText w:val="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6">
    <w:nsid w:val="08B40498"/>
    <w:multiLevelType w:val="hybridMultilevel"/>
    <w:tmpl w:val="390C00CE"/>
    <w:lvl w:ilvl="0" w:tplc="25A8EE6A">
      <w:start w:val="1"/>
      <w:numFmt w:val="decimal"/>
      <w:lvlText w:val="%1)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09D61654"/>
    <w:multiLevelType w:val="hybridMultilevel"/>
    <w:tmpl w:val="53705384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9DF51D9"/>
    <w:multiLevelType w:val="hybridMultilevel"/>
    <w:tmpl w:val="883281E4"/>
    <w:lvl w:ilvl="0" w:tplc="E9E0F326">
      <w:start w:val="1"/>
      <w:numFmt w:val="bullet"/>
      <w:lvlText w:val=""/>
      <w:lvlJc w:val="left"/>
      <w:pPr>
        <w:ind w:left="8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9">
    <w:nsid w:val="0A9656FB"/>
    <w:multiLevelType w:val="hybridMultilevel"/>
    <w:tmpl w:val="5AA87AB0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B0734FB"/>
    <w:multiLevelType w:val="hybridMultilevel"/>
    <w:tmpl w:val="F3D026E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0BF60548"/>
    <w:multiLevelType w:val="hybridMultilevel"/>
    <w:tmpl w:val="D0A619F2"/>
    <w:lvl w:ilvl="0" w:tplc="A5FC358E">
      <w:start w:val="1"/>
      <w:numFmt w:val="decimal"/>
      <w:lvlText w:val="%1."/>
      <w:lvlJc w:val="left"/>
      <w:pPr>
        <w:ind w:left="1380" w:hanging="840"/>
      </w:pPr>
      <w:rPr>
        <w:rFonts w:cs="Times New Roman" w:hint="default"/>
        <w:b w:val="0"/>
        <w:bCs w:val="0"/>
        <w:i w:val="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2">
    <w:nsid w:val="0C414B89"/>
    <w:multiLevelType w:val="hybridMultilevel"/>
    <w:tmpl w:val="DA78B1F8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C8161DC"/>
    <w:multiLevelType w:val="hybridMultilevel"/>
    <w:tmpl w:val="F9ACCDD8"/>
    <w:lvl w:ilvl="0" w:tplc="9190D9A6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  <w:u w:val="none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>
    <w:nsid w:val="0F295D73"/>
    <w:multiLevelType w:val="hybridMultilevel"/>
    <w:tmpl w:val="934EB13E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FB94C87"/>
    <w:multiLevelType w:val="multilevel"/>
    <w:tmpl w:val="5F1E85A2"/>
    <w:lvl w:ilvl="0">
      <w:start w:val="7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260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16">
    <w:nsid w:val="10B07421"/>
    <w:multiLevelType w:val="multilevel"/>
    <w:tmpl w:val="264ECD3A"/>
    <w:lvl w:ilvl="0">
      <w:start w:val="5"/>
      <w:numFmt w:val="decimal"/>
      <w:lvlText w:val="%1."/>
      <w:lvlJc w:val="left"/>
      <w:pPr>
        <w:ind w:left="675" w:hanging="67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79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ascii="Times New Roman" w:hAnsi="Times New Roman" w:cs="Times New Roman" w:hint="default"/>
        <w:b/>
        <w:color w:val="auto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29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7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22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29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728" w:hanging="2160"/>
      </w:pPr>
      <w:rPr>
        <w:rFonts w:cs="Times New Roman" w:hint="default"/>
      </w:rPr>
    </w:lvl>
  </w:abstractNum>
  <w:abstractNum w:abstractNumId="17">
    <w:nsid w:val="10BC28C7"/>
    <w:multiLevelType w:val="multilevel"/>
    <w:tmpl w:val="F446B17E"/>
    <w:lvl w:ilvl="0">
      <w:start w:val="1"/>
      <w:numFmt w:val="upperRoman"/>
      <w:lvlText w:val="%1."/>
      <w:lvlJc w:val="left"/>
      <w:pPr>
        <w:ind w:left="1146" w:hanging="720"/>
      </w:pPr>
      <w:rPr>
        <w:rFonts w:cs="Times New Roman" w:hint="default"/>
        <w:b/>
        <w:i w:val="0"/>
        <w:color w:val="auto"/>
        <w:sz w:val="27"/>
        <w:szCs w:val="27"/>
        <w:u w:val="none"/>
      </w:rPr>
    </w:lvl>
    <w:lvl w:ilvl="1">
      <w:start w:val="1"/>
      <w:numFmt w:val="decimal"/>
      <w:isLgl/>
      <w:lvlText w:val="%1.%2."/>
      <w:lvlJc w:val="left"/>
      <w:pPr>
        <w:ind w:left="4755" w:hanging="360"/>
      </w:pPr>
      <w:rPr>
        <w:rFonts w:cs="Times New Roman" w:hint="default"/>
        <w:b w:val="0"/>
        <w:color w:val="auto"/>
      </w:rPr>
    </w:lvl>
    <w:lvl w:ilvl="2">
      <w:start w:val="1"/>
      <w:numFmt w:val="decimal"/>
      <w:isLgl/>
      <w:lvlText w:val="%3)"/>
      <w:lvlJc w:val="left"/>
      <w:pPr>
        <w:ind w:left="1146" w:hanging="720"/>
      </w:pPr>
      <w:rPr>
        <w:rFonts w:ascii="Times New Roman" w:eastAsia="Times New Roman" w:hAnsi="Times New Roman" w:cs="Times New Roman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8">
    <w:nsid w:val="11E95916"/>
    <w:multiLevelType w:val="hybridMultilevel"/>
    <w:tmpl w:val="C2049F4C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53F4A94"/>
    <w:multiLevelType w:val="multilevel"/>
    <w:tmpl w:val="83B66782"/>
    <w:lvl w:ilvl="0">
      <w:start w:val="8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20">
    <w:nsid w:val="154B03F2"/>
    <w:multiLevelType w:val="hybridMultilevel"/>
    <w:tmpl w:val="116CAD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16027091"/>
    <w:multiLevelType w:val="hybridMultilevel"/>
    <w:tmpl w:val="64C44B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16520DBB"/>
    <w:multiLevelType w:val="multilevel"/>
    <w:tmpl w:val="FC4460BA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2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3">
    <w:nsid w:val="18936283"/>
    <w:multiLevelType w:val="hybridMultilevel"/>
    <w:tmpl w:val="F0E40320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196C76E4"/>
    <w:multiLevelType w:val="hybridMultilevel"/>
    <w:tmpl w:val="CCCC651E"/>
    <w:lvl w:ilvl="0" w:tplc="E9E0F326">
      <w:start w:val="1"/>
      <w:numFmt w:val="bullet"/>
      <w:lvlText w:val="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5">
    <w:nsid w:val="1AE90D83"/>
    <w:multiLevelType w:val="hybridMultilevel"/>
    <w:tmpl w:val="38740A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1D19037A"/>
    <w:multiLevelType w:val="hybridMultilevel"/>
    <w:tmpl w:val="329E343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D730721"/>
    <w:multiLevelType w:val="hybridMultilevel"/>
    <w:tmpl w:val="09741960"/>
    <w:lvl w:ilvl="0" w:tplc="F79A8FD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1F617F44"/>
    <w:multiLevelType w:val="hybridMultilevel"/>
    <w:tmpl w:val="73EE1666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23291E97"/>
    <w:multiLevelType w:val="hybridMultilevel"/>
    <w:tmpl w:val="6322768C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24A05257"/>
    <w:multiLevelType w:val="hybridMultilevel"/>
    <w:tmpl w:val="3DBE0A5E"/>
    <w:lvl w:ilvl="0" w:tplc="E9E0F326">
      <w:start w:val="1"/>
      <w:numFmt w:val="bullet"/>
      <w:lvlText w:val=""/>
      <w:lvlJc w:val="left"/>
      <w:pPr>
        <w:ind w:left="8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31">
    <w:nsid w:val="264D1499"/>
    <w:multiLevelType w:val="multilevel"/>
    <w:tmpl w:val="EE387F50"/>
    <w:lvl w:ilvl="0">
      <w:start w:val="4"/>
      <w:numFmt w:val="decimal"/>
      <w:lvlText w:val="%1."/>
      <w:lvlJc w:val="left"/>
      <w:pPr>
        <w:ind w:left="675" w:hanging="67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ascii="Times New Roman" w:hAnsi="Times New Roman" w:cs="Times New Roman"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cs="Times New Roman" w:hint="default"/>
      </w:rPr>
    </w:lvl>
  </w:abstractNum>
  <w:abstractNum w:abstractNumId="32">
    <w:nsid w:val="2650040B"/>
    <w:multiLevelType w:val="multilevel"/>
    <w:tmpl w:val="A4723D6A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3">
    <w:nsid w:val="28AA4845"/>
    <w:multiLevelType w:val="hybridMultilevel"/>
    <w:tmpl w:val="89C4CE82"/>
    <w:lvl w:ilvl="0" w:tplc="E9E0F326">
      <w:start w:val="1"/>
      <w:numFmt w:val="bullet"/>
      <w:lvlText w:val="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4">
    <w:nsid w:val="29107974"/>
    <w:multiLevelType w:val="hybridMultilevel"/>
    <w:tmpl w:val="586E0132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2B453E95"/>
    <w:multiLevelType w:val="hybridMultilevel"/>
    <w:tmpl w:val="564E8A16"/>
    <w:lvl w:ilvl="0" w:tplc="E9E0F326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>
    <w:nsid w:val="2D9D1073"/>
    <w:multiLevelType w:val="hybridMultilevel"/>
    <w:tmpl w:val="79A08772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2FC26A44"/>
    <w:multiLevelType w:val="hybridMultilevel"/>
    <w:tmpl w:val="194E36B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331D2312"/>
    <w:multiLevelType w:val="hybridMultilevel"/>
    <w:tmpl w:val="974CC6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340B4876"/>
    <w:multiLevelType w:val="hybridMultilevel"/>
    <w:tmpl w:val="5B646B9C"/>
    <w:lvl w:ilvl="0" w:tplc="E9E0F326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0">
    <w:nsid w:val="343B0635"/>
    <w:multiLevelType w:val="multilevel"/>
    <w:tmpl w:val="BD305CE6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1">
    <w:nsid w:val="368E3236"/>
    <w:multiLevelType w:val="hybridMultilevel"/>
    <w:tmpl w:val="1382E356"/>
    <w:lvl w:ilvl="0" w:tplc="E9E0F32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>
    <w:nsid w:val="375E6219"/>
    <w:multiLevelType w:val="multilevel"/>
    <w:tmpl w:val="2BBE9F8E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2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3">
    <w:nsid w:val="3BA1452D"/>
    <w:multiLevelType w:val="hybridMultilevel"/>
    <w:tmpl w:val="47A86522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3BC114E9"/>
    <w:multiLevelType w:val="hybridMultilevel"/>
    <w:tmpl w:val="A94EB992"/>
    <w:lvl w:ilvl="0" w:tplc="E9E0F326">
      <w:start w:val="1"/>
      <w:numFmt w:val="bullet"/>
      <w:lvlText w:val=""/>
      <w:lvlJc w:val="left"/>
      <w:pPr>
        <w:ind w:left="8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45">
    <w:nsid w:val="3C0554B8"/>
    <w:multiLevelType w:val="hybridMultilevel"/>
    <w:tmpl w:val="ACCEEFDA"/>
    <w:lvl w:ilvl="0" w:tplc="E9E0F32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6">
    <w:nsid w:val="406D4EE9"/>
    <w:multiLevelType w:val="hybridMultilevel"/>
    <w:tmpl w:val="E7B479A4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42FA3659"/>
    <w:multiLevelType w:val="hybridMultilevel"/>
    <w:tmpl w:val="E7E01ADE"/>
    <w:lvl w:ilvl="0" w:tplc="DA4086A8">
      <w:start w:val="1"/>
      <w:numFmt w:val="decimal"/>
      <w:lvlText w:val="%1."/>
      <w:lvlJc w:val="left"/>
      <w:pPr>
        <w:ind w:left="855" w:hanging="855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3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0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7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4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9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6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346" w:hanging="180"/>
      </w:pPr>
      <w:rPr>
        <w:rFonts w:cs="Times New Roman"/>
      </w:rPr>
    </w:lvl>
  </w:abstractNum>
  <w:abstractNum w:abstractNumId="48">
    <w:nsid w:val="44AC2B41"/>
    <w:multiLevelType w:val="multilevel"/>
    <w:tmpl w:val="15BE73C6"/>
    <w:lvl w:ilvl="0">
      <w:start w:val="5"/>
      <w:numFmt w:val="decimal"/>
      <w:lvlText w:val="%1."/>
      <w:lvlJc w:val="left"/>
      <w:pPr>
        <w:ind w:left="675" w:hanging="67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cs="Times New Roman" w:hint="default"/>
      </w:rPr>
    </w:lvl>
  </w:abstractNum>
  <w:abstractNum w:abstractNumId="49">
    <w:nsid w:val="44E25DA1"/>
    <w:multiLevelType w:val="multilevel"/>
    <w:tmpl w:val="4DCC0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>
    <w:nsid w:val="455D351D"/>
    <w:multiLevelType w:val="hybridMultilevel"/>
    <w:tmpl w:val="902663A8"/>
    <w:lvl w:ilvl="0" w:tplc="E9E0F326">
      <w:start w:val="1"/>
      <w:numFmt w:val="bullet"/>
      <w:lvlText w:val="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51">
    <w:nsid w:val="46242733"/>
    <w:multiLevelType w:val="hybridMultilevel"/>
    <w:tmpl w:val="4FC24D6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469A3254"/>
    <w:multiLevelType w:val="hybridMultilevel"/>
    <w:tmpl w:val="0FF43FD4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49B74209"/>
    <w:multiLevelType w:val="hybridMultilevel"/>
    <w:tmpl w:val="165892A0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4CA811BC"/>
    <w:multiLevelType w:val="hybridMultilevel"/>
    <w:tmpl w:val="0002C66C"/>
    <w:lvl w:ilvl="0" w:tplc="E9E0F326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  <w:u w:val="none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5">
    <w:nsid w:val="4CB61F00"/>
    <w:multiLevelType w:val="multilevel"/>
    <w:tmpl w:val="DBF6F310"/>
    <w:lvl w:ilvl="0">
      <w:start w:val="1"/>
      <w:numFmt w:val="bullet"/>
      <w:lvlText w:val="■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decimal"/>
      <w:lvlText w:val="%2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6">
    <w:nsid w:val="4CC020D2"/>
    <w:multiLevelType w:val="hybridMultilevel"/>
    <w:tmpl w:val="A496A2F6"/>
    <w:lvl w:ilvl="0" w:tplc="627206C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color w:val="auto"/>
      </w:rPr>
    </w:lvl>
    <w:lvl w:ilvl="1" w:tplc="86E4723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48A58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B6A0A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7C25E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A4827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422FB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DFA31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6662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7">
    <w:nsid w:val="4E097841"/>
    <w:multiLevelType w:val="hybridMultilevel"/>
    <w:tmpl w:val="38740A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>
    <w:nsid w:val="4E460FC6"/>
    <w:multiLevelType w:val="hybridMultilevel"/>
    <w:tmpl w:val="38740A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9">
    <w:nsid w:val="50232482"/>
    <w:multiLevelType w:val="hybridMultilevel"/>
    <w:tmpl w:val="996AFDDE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516D139A"/>
    <w:multiLevelType w:val="multilevel"/>
    <w:tmpl w:val="B1662A44"/>
    <w:lvl w:ilvl="0">
      <w:start w:val="1"/>
      <w:numFmt w:val="decimal"/>
      <w:lvlText w:val="%1."/>
      <w:lvlJc w:val="left"/>
      <w:pPr>
        <w:ind w:left="862" w:hanging="720"/>
      </w:pPr>
      <w:rPr>
        <w:rFonts w:cs="Times New Roman" w:hint="default"/>
        <w:b w:val="0"/>
        <w:color w:val="auto"/>
        <w:sz w:val="24"/>
        <w:szCs w:val="24"/>
        <w:u w:val="none"/>
      </w:rPr>
    </w:lvl>
    <w:lvl w:ilvl="1">
      <w:start w:val="1"/>
      <w:numFmt w:val="decimal"/>
      <w:isLgl/>
      <w:lvlText w:val="%1.%2."/>
      <w:lvlJc w:val="left"/>
      <w:pPr>
        <w:ind w:left="4755" w:hanging="360"/>
      </w:pPr>
      <w:rPr>
        <w:rFonts w:cs="Times New Roman" w:hint="default"/>
        <w:b w:val="0"/>
        <w:color w:val="auto"/>
      </w:rPr>
    </w:lvl>
    <w:lvl w:ilvl="2">
      <w:start w:val="1"/>
      <w:numFmt w:val="decimal"/>
      <w:isLgl/>
      <w:lvlText w:val="%3)"/>
      <w:lvlJc w:val="left"/>
      <w:pPr>
        <w:ind w:left="862" w:hanging="720"/>
      </w:pPr>
      <w:rPr>
        <w:rFonts w:ascii="Times New Roman" w:eastAsia="Times New Roman" w:hAnsi="Times New Roman" w:cs="Times New Roman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61">
    <w:nsid w:val="540B7898"/>
    <w:multiLevelType w:val="multilevel"/>
    <w:tmpl w:val="6D467F5E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2">
    <w:nsid w:val="54AF7EC1"/>
    <w:multiLevelType w:val="multilevel"/>
    <w:tmpl w:val="D81EAD4E"/>
    <w:lvl w:ilvl="0">
      <w:start w:val="1"/>
      <w:numFmt w:val="bullet"/>
      <w:lvlText w:val="■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3">
    <w:nsid w:val="566943BE"/>
    <w:multiLevelType w:val="hybridMultilevel"/>
    <w:tmpl w:val="24CAA352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57E822E6"/>
    <w:multiLevelType w:val="hybridMultilevel"/>
    <w:tmpl w:val="38740A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>
    <w:nsid w:val="5A007932"/>
    <w:multiLevelType w:val="hybridMultilevel"/>
    <w:tmpl w:val="38740A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>
    <w:nsid w:val="5A874598"/>
    <w:multiLevelType w:val="hybridMultilevel"/>
    <w:tmpl w:val="FA2E4108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>
    <w:nsid w:val="5B202CB7"/>
    <w:multiLevelType w:val="hybridMultilevel"/>
    <w:tmpl w:val="85707D8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8">
    <w:nsid w:val="5BFC092F"/>
    <w:multiLevelType w:val="hybridMultilevel"/>
    <w:tmpl w:val="65746EF0"/>
    <w:lvl w:ilvl="0" w:tplc="2156238E">
      <w:start w:val="1"/>
      <w:numFmt w:val="decimal"/>
      <w:lvlText w:val="%1."/>
      <w:lvlJc w:val="left"/>
      <w:pPr>
        <w:ind w:left="1428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69">
    <w:nsid w:val="5C4A57C0"/>
    <w:multiLevelType w:val="hybridMultilevel"/>
    <w:tmpl w:val="646AA316"/>
    <w:lvl w:ilvl="0" w:tplc="2E6AFD4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5CD65A13"/>
    <w:multiLevelType w:val="multilevel"/>
    <w:tmpl w:val="259AD746"/>
    <w:lvl w:ilvl="0">
      <w:start w:val="1"/>
      <w:numFmt w:val="upperRoman"/>
      <w:lvlText w:val="%1."/>
      <w:lvlJc w:val="left"/>
      <w:pPr>
        <w:ind w:left="1146" w:hanging="720"/>
      </w:pPr>
      <w:rPr>
        <w:rFonts w:cs="Times New Roman" w:hint="default"/>
        <w:b/>
        <w:i w:val="0"/>
        <w:color w:val="auto"/>
        <w:sz w:val="27"/>
        <w:szCs w:val="27"/>
        <w:u w:val="none"/>
      </w:rPr>
    </w:lvl>
    <w:lvl w:ilvl="1">
      <w:start w:val="1"/>
      <w:numFmt w:val="decimal"/>
      <w:isLgl/>
      <w:lvlText w:val="%1.%2."/>
      <w:lvlJc w:val="left"/>
      <w:pPr>
        <w:ind w:left="4755" w:hanging="360"/>
      </w:pPr>
      <w:rPr>
        <w:rFonts w:cs="Times New Roman" w:hint="default"/>
        <w:b/>
        <w:color w:val="auto"/>
      </w:rPr>
    </w:lvl>
    <w:lvl w:ilvl="2">
      <w:start w:val="1"/>
      <w:numFmt w:val="decimal"/>
      <w:isLgl/>
      <w:lvlText w:val="%3)"/>
      <w:lvlJc w:val="left"/>
      <w:pPr>
        <w:ind w:left="1146" w:hanging="720"/>
      </w:pPr>
      <w:rPr>
        <w:rFonts w:ascii="Times New Roman" w:eastAsia="Times New Roman" w:hAnsi="Times New Roman" w:cs="Times New Roman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71">
    <w:nsid w:val="5DB06D25"/>
    <w:multiLevelType w:val="hybridMultilevel"/>
    <w:tmpl w:val="0CE61016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5E5829E3"/>
    <w:multiLevelType w:val="multilevel"/>
    <w:tmpl w:val="0A0E081E"/>
    <w:lvl w:ilvl="0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  <w:u w:val="none"/>
      </w:rPr>
    </w:lvl>
    <w:lvl w:ilvl="1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73">
    <w:nsid w:val="62034B3F"/>
    <w:multiLevelType w:val="multilevel"/>
    <w:tmpl w:val="094891BA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4">
    <w:nsid w:val="62872708"/>
    <w:multiLevelType w:val="multilevel"/>
    <w:tmpl w:val="1B1A309A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5">
    <w:nsid w:val="6337011B"/>
    <w:multiLevelType w:val="hybridMultilevel"/>
    <w:tmpl w:val="3EB64C3E"/>
    <w:lvl w:ilvl="0" w:tplc="76F896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66272927"/>
    <w:multiLevelType w:val="hybridMultilevel"/>
    <w:tmpl w:val="E940DAA6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672F4E63"/>
    <w:multiLevelType w:val="multilevel"/>
    <w:tmpl w:val="8D58DF6A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)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8">
    <w:nsid w:val="6C1D71D9"/>
    <w:multiLevelType w:val="hybridMultilevel"/>
    <w:tmpl w:val="CE0400CE"/>
    <w:lvl w:ilvl="0" w:tplc="E9E0F32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E9E0F32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9">
    <w:nsid w:val="6D0B0063"/>
    <w:multiLevelType w:val="multilevel"/>
    <w:tmpl w:val="7A18707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upperRoman"/>
      <w:lvlText w:val="%3."/>
      <w:lvlJc w:val="left"/>
      <w:pPr>
        <w:ind w:left="2520" w:hanging="720"/>
      </w:pPr>
      <w:rPr>
        <w:rFonts w:cs="Times New Roman" w:hint="default"/>
        <w:b/>
      </w:rPr>
    </w:lvl>
    <w:lvl w:ilvl="3">
      <w:start w:val="1"/>
      <w:numFmt w:val="upperRoman"/>
      <w:lvlText w:val="%4-"/>
      <w:lvlJc w:val="left"/>
      <w:pPr>
        <w:ind w:left="3240" w:hanging="720"/>
      </w:pPr>
      <w:rPr>
        <w:rFonts w:cs="Times New Roman" w:hint="default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>
    <w:nsid w:val="6D994FC9"/>
    <w:multiLevelType w:val="hybridMultilevel"/>
    <w:tmpl w:val="44EED3F0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6F1E334E"/>
    <w:multiLevelType w:val="multilevel"/>
    <w:tmpl w:val="7C0EB030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2">
    <w:nsid w:val="71D30549"/>
    <w:multiLevelType w:val="hybridMultilevel"/>
    <w:tmpl w:val="38740A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3">
    <w:nsid w:val="72394C57"/>
    <w:multiLevelType w:val="hybridMultilevel"/>
    <w:tmpl w:val="38740A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4">
    <w:nsid w:val="76195CDE"/>
    <w:multiLevelType w:val="hybridMultilevel"/>
    <w:tmpl w:val="EF948CC0"/>
    <w:lvl w:ilvl="0" w:tplc="E9E0F326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85">
    <w:nsid w:val="76643D89"/>
    <w:multiLevelType w:val="multilevel"/>
    <w:tmpl w:val="DE7012E0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6">
    <w:nsid w:val="76BD0086"/>
    <w:multiLevelType w:val="hybridMultilevel"/>
    <w:tmpl w:val="8740030A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776A5E39"/>
    <w:multiLevelType w:val="hybridMultilevel"/>
    <w:tmpl w:val="0D0E2894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792E1C8C"/>
    <w:multiLevelType w:val="hybridMultilevel"/>
    <w:tmpl w:val="B3703CCA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7A6F43CD"/>
    <w:multiLevelType w:val="hybridMultilevel"/>
    <w:tmpl w:val="DA9AF84E"/>
    <w:lvl w:ilvl="0" w:tplc="4BF45F06">
      <w:start w:val="1"/>
      <w:numFmt w:val="decimal"/>
      <w:lvlText w:val="%1)"/>
      <w:lvlJc w:val="left"/>
      <w:pPr>
        <w:ind w:left="1004" w:hanging="360"/>
      </w:pPr>
      <w:rPr>
        <w:rFonts w:ascii="Times New Roman" w:eastAsia="Times New Roman" w:hAnsi="Times New Roman" w:cs="Times New Roman"/>
        <w:b w:val="0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0">
    <w:nsid w:val="7BF36597"/>
    <w:multiLevelType w:val="multilevel"/>
    <w:tmpl w:val="3D94B0B4"/>
    <w:lvl w:ilvl="0">
      <w:start w:val="1"/>
      <w:numFmt w:val="bullet"/>
      <w:lvlText w:val=""/>
      <w:lvlJc w:val="left"/>
      <w:pPr>
        <w:ind w:left="862" w:hanging="720"/>
      </w:pPr>
      <w:rPr>
        <w:rFonts w:ascii="Symbol" w:hAnsi="Symbol" w:hint="default"/>
        <w:b/>
        <w:color w:val="auto"/>
        <w:sz w:val="28"/>
        <w:u w:val="none"/>
      </w:rPr>
    </w:lvl>
    <w:lvl w:ilvl="1">
      <w:start w:val="1"/>
      <w:numFmt w:val="decimal"/>
      <w:isLgl/>
      <w:lvlText w:val="%1.%2."/>
      <w:lvlJc w:val="left"/>
      <w:pPr>
        <w:ind w:left="4755" w:hanging="360"/>
      </w:pPr>
      <w:rPr>
        <w:rFonts w:cs="Times New Roman" w:hint="default"/>
        <w:b w:val="0"/>
        <w:color w:val="auto"/>
      </w:rPr>
    </w:lvl>
    <w:lvl w:ilvl="2">
      <w:start w:val="1"/>
      <w:numFmt w:val="decimal"/>
      <w:isLgl/>
      <w:lvlText w:val="%3)"/>
      <w:lvlJc w:val="left"/>
      <w:pPr>
        <w:ind w:left="862" w:hanging="720"/>
      </w:pPr>
      <w:rPr>
        <w:rFonts w:ascii="Times New Roman" w:eastAsia="Times New Roman" w:hAnsi="Times New Roman" w:cs="Times New Roman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91">
    <w:nsid w:val="7D667AA8"/>
    <w:multiLevelType w:val="hybridMultilevel"/>
    <w:tmpl w:val="91201D3C"/>
    <w:lvl w:ilvl="0" w:tplc="E9E0F326">
      <w:start w:val="1"/>
      <w:numFmt w:val="bullet"/>
      <w:lvlText w:val="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92">
    <w:nsid w:val="7D8E7D97"/>
    <w:multiLevelType w:val="hybridMultilevel"/>
    <w:tmpl w:val="AAC2764C"/>
    <w:lvl w:ilvl="0" w:tplc="01461C0C">
      <w:numFmt w:val="bullet"/>
      <w:lvlText w:val="•"/>
      <w:lvlJc w:val="left"/>
      <w:pPr>
        <w:ind w:left="3018" w:hanging="870"/>
      </w:pPr>
      <w:rPr>
        <w:rFonts w:ascii="Times New Roman" w:eastAsia="Times New Roman" w:hAnsi="Times New Roman" w:hint="default"/>
      </w:rPr>
    </w:lvl>
    <w:lvl w:ilvl="1" w:tplc="76F89668">
      <w:start w:val="1"/>
      <w:numFmt w:val="bullet"/>
      <w:lvlText w:val=""/>
      <w:lvlJc w:val="left"/>
      <w:pPr>
        <w:ind w:left="2148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3">
    <w:nsid w:val="7DAA2E47"/>
    <w:multiLevelType w:val="multilevel"/>
    <w:tmpl w:val="5AC48638"/>
    <w:lvl w:ilvl="0">
      <w:start w:val="2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960" w:hanging="420"/>
      </w:pPr>
      <w:rPr>
        <w:rFonts w:cs="Times New Roman" w:hint="default"/>
        <w:u w:val="none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cs="Times New Roman"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cs="Times New Roman"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cs="Times New Roman"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cs="Times New Roman"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cs="Times New Roman"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cs="Times New Roman" w:hint="default"/>
        <w:u w:val="none"/>
      </w:rPr>
    </w:lvl>
  </w:abstractNum>
  <w:abstractNum w:abstractNumId="94">
    <w:nsid w:val="7E6F3F7E"/>
    <w:multiLevelType w:val="multilevel"/>
    <w:tmpl w:val="13A4D95E"/>
    <w:lvl w:ilvl="0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u w:val="none"/>
      </w:rPr>
    </w:lvl>
    <w:lvl w:ilvl="1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95">
    <w:nsid w:val="7FDE4C38"/>
    <w:multiLevelType w:val="hybridMultilevel"/>
    <w:tmpl w:val="8E4A0E12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0"/>
  </w:num>
  <w:num w:numId="2">
    <w:abstractNumId w:val="68"/>
  </w:num>
  <w:num w:numId="3">
    <w:abstractNumId w:val="45"/>
  </w:num>
  <w:num w:numId="4">
    <w:abstractNumId w:val="75"/>
  </w:num>
  <w:num w:numId="5">
    <w:abstractNumId w:val="36"/>
  </w:num>
  <w:num w:numId="6">
    <w:abstractNumId w:val="10"/>
  </w:num>
  <w:num w:numId="7">
    <w:abstractNumId w:val="72"/>
  </w:num>
  <w:num w:numId="8">
    <w:abstractNumId w:val="78"/>
  </w:num>
  <w:num w:numId="9">
    <w:abstractNumId w:val="94"/>
  </w:num>
  <w:num w:numId="10">
    <w:abstractNumId w:val="13"/>
  </w:num>
  <w:num w:numId="11">
    <w:abstractNumId w:val="92"/>
  </w:num>
  <w:num w:numId="12">
    <w:abstractNumId w:val="81"/>
  </w:num>
  <w:num w:numId="13">
    <w:abstractNumId w:val="5"/>
  </w:num>
  <w:num w:numId="14">
    <w:abstractNumId w:val="56"/>
  </w:num>
  <w:num w:numId="15">
    <w:abstractNumId w:val="39"/>
  </w:num>
  <w:num w:numId="16">
    <w:abstractNumId w:val="35"/>
  </w:num>
  <w:num w:numId="17">
    <w:abstractNumId w:val="84"/>
  </w:num>
  <w:num w:numId="18">
    <w:abstractNumId w:val="54"/>
  </w:num>
  <w:num w:numId="19">
    <w:abstractNumId w:val="6"/>
  </w:num>
  <w:num w:numId="20">
    <w:abstractNumId w:val="28"/>
  </w:num>
  <w:num w:numId="21">
    <w:abstractNumId w:val="73"/>
  </w:num>
  <w:num w:numId="22">
    <w:abstractNumId w:val="40"/>
  </w:num>
  <w:num w:numId="23">
    <w:abstractNumId w:val="85"/>
  </w:num>
  <w:num w:numId="24">
    <w:abstractNumId w:val="74"/>
  </w:num>
  <w:num w:numId="25">
    <w:abstractNumId w:val="26"/>
  </w:num>
  <w:num w:numId="26">
    <w:abstractNumId w:val="62"/>
  </w:num>
  <w:num w:numId="27">
    <w:abstractNumId w:val="34"/>
  </w:num>
  <w:num w:numId="28">
    <w:abstractNumId w:val="42"/>
  </w:num>
  <w:num w:numId="29">
    <w:abstractNumId w:val="22"/>
  </w:num>
  <w:num w:numId="30">
    <w:abstractNumId w:val="3"/>
  </w:num>
  <w:num w:numId="31">
    <w:abstractNumId w:val="67"/>
  </w:num>
  <w:num w:numId="32">
    <w:abstractNumId w:val="52"/>
  </w:num>
  <w:num w:numId="33">
    <w:abstractNumId w:val="61"/>
  </w:num>
  <w:num w:numId="34">
    <w:abstractNumId w:val="55"/>
  </w:num>
  <w:num w:numId="35">
    <w:abstractNumId w:val="11"/>
  </w:num>
  <w:num w:numId="36">
    <w:abstractNumId w:val="76"/>
  </w:num>
  <w:num w:numId="37">
    <w:abstractNumId w:val="63"/>
  </w:num>
  <w:num w:numId="38">
    <w:abstractNumId w:val="37"/>
  </w:num>
  <w:num w:numId="39">
    <w:abstractNumId w:val="77"/>
  </w:num>
  <w:num w:numId="40">
    <w:abstractNumId w:val="87"/>
  </w:num>
  <w:num w:numId="41">
    <w:abstractNumId w:val="93"/>
  </w:num>
  <w:num w:numId="42">
    <w:abstractNumId w:val="4"/>
  </w:num>
  <w:num w:numId="43">
    <w:abstractNumId w:val="89"/>
  </w:num>
  <w:num w:numId="44">
    <w:abstractNumId w:val="47"/>
  </w:num>
  <w:num w:numId="45">
    <w:abstractNumId w:val="21"/>
  </w:num>
  <w:num w:numId="46">
    <w:abstractNumId w:val="24"/>
  </w:num>
  <w:num w:numId="47">
    <w:abstractNumId w:val="95"/>
  </w:num>
  <w:num w:numId="48">
    <w:abstractNumId w:val="9"/>
  </w:num>
  <w:num w:numId="49">
    <w:abstractNumId w:val="79"/>
  </w:num>
  <w:num w:numId="50">
    <w:abstractNumId w:val="69"/>
  </w:num>
  <w:num w:numId="51">
    <w:abstractNumId w:val="18"/>
  </w:num>
  <w:num w:numId="52">
    <w:abstractNumId w:val="59"/>
  </w:num>
  <w:num w:numId="53">
    <w:abstractNumId w:val="23"/>
  </w:num>
  <w:num w:numId="54">
    <w:abstractNumId w:val="66"/>
  </w:num>
  <w:num w:numId="55">
    <w:abstractNumId w:val="16"/>
  </w:num>
  <w:num w:numId="56">
    <w:abstractNumId w:val="19"/>
  </w:num>
  <w:num w:numId="57">
    <w:abstractNumId w:val="90"/>
  </w:num>
  <w:num w:numId="58">
    <w:abstractNumId w:val="60"/>
  </w:num>
  <w:num w:numId="59">
    <w:abstractNumId w:val="57"/>
  </w:num>
  <w:num w:numId="60">
    <w:abstractNumId w:val="49"/>
  </w:num>
  <w:num w:numId="61">
    <w:abstractNumId w:val="29"/>
  </w:num>
  <w:num w:numId="62">
    <w:abstractNumId w:val="48"/>
  </w:num>
  <w:num w:numId="63">
    <w:abstractNumId w:val="33"/>
  </w:num>
  <w:num w:numId="64">
    <w:abstractNumId w:val="41"/>
  </w:num>
  <w:num w:numId="65">
    <w:abstractNumId w:val="71"/>
  </w:num>
  <w:num w:numId="66">
    <w:abstractNumId w:val="51"/>
  </w:num>
  <w:num w:numId="67">
    <w:abstractNumId w:val="50"/>
  </w:num>
  <w:num w:numId="68">
    <w:abstractNumId w:val="32"/>
  </w:num>
  <w:num w:numId="69">
    <w:abstractNumId w:val="1"/>
  </w:num>
  <w:num w:numId="70">
    <w:abstractNumId w:val="58"/>
  </w:num>
  <w:num w:numId="71">
    <w:abstractNumId w:val="53"/>
  </w:num>
  <w:num w:numId="72">
    <w:abstractNumId w:val="25"/>
  </w:num>
  <w:num w:numId="73">
    <w:abstractNumId w:val="14"/>
  </w:num>
  <w:num w:numId="74">
    <w:abstractNumId w:val="65"/>
  </w:num>
  <w:num w:numId="75">
    <w:abstractNumId w:val="82"/>
  </w:num>
  <w:num w:numId="76">
    <w:abstractNumId w:val="7"/>
  </w:num>
  <w:num w:numId="77">
    <w:abstractNumId w:val="83"/>
  </w:num>
  <w:num w:numId="78">
    <w:abstractNumId w:val="88"/>
  </w:num>
  <w:num w:numId="79">
    <w:abstractNumId w:val="80"/>
  </w:num>
  <w:num w:numId="80">
    <w:abstractNumId w:val="86"/>
  </w:num>
  <w:num w:numId="81">
    <w:abstractNumId w:val="64"/>
  </w:num>
  <w:num w:numId="82">
    <w:abstractNumId w:val="91"/>
  </w:num>
  <w:num w:numId="83">
    <w:abstractNumId w:val="43"/>
  </w:num>
  <w:num w:numId="84">
    <w:abstractNumId w:val="2"/>
  </w:num>
  <w:num w:numId="85">
    <w:abstractNumId w:val="30"/>
  </w:num>
  <w:num w:numId="86">
    <w:abstractNumId w:val="8"/>
  </w:num>
  <w:num w:numId="87">
    <w:abstractNumId w:val="44"/>
  </w:num>
  <w:num w:numId="88">
    <w:abstractNumId w:val="38"/>
  </w:num>
  <w:num w:numId="89">
    <w:abstractNumId w:val="20"/>
  </w:num>
  <w:num w:numId="90">
    <w:abstractNumId w:val="46"/>
  </w:num>
  <w:num w:numId="91">
    <w:abstractNumId w:val="31"/>
  </w:num>
  <w:num w:numId="92">
    <w:abstractNumId w:val="15"/>
  </w:num>
  <w:num w:numId="93">
    <w:abstractNumId w:val="12"/>
  </w:num>
  <w:num w:numId="94">
    <w:abstractNumId w:val="27"/>
  </w:num>
  <w:num w:numId="95">
    <w:abstractNumId w:val="17"/>
  </w:num>
  <w:num w:numId="96">
    <w:abstractNumId w:val="7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IdMacAtCleanup w:val="8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73ECB"/>
    <w:rsid w:val="00027BBB"/>
    <w:rsid w:val="00035C76"/>
    <w:rsid w:val="00035E00"/>
    <w:rsid w:val="00040064"/>
    <w:rsid w:val="00040AF9"/>
    <w:rsid w:val="000411C0"/>
    <w:rsid w:val="00041504"/>
    <w:rsid w:val="0005612E"/>
    <w:rsid w:val="000601CC"/>
    <w:rsid w:val="00063B4E"/>
    <w:rsid w:val="00067E2A"/>
    <w:rsid w:val="0007664E"/>
    <w:rsid w:val="00080353"/>
    <w:rsid w:val="000925AE"/>
    <w:rsid w:val="000937E7"/>
    <w:rsid w:val="000953B5"/>
    <w:rsid w:val="000C4F2C"/>
    <w:rsid w:val="000D4203"/>
    <w:rsid w:val="000E21AA"/>
    <w:rsid w:val="000E2DA2"/>
    <w:rsid w:val="000E353D"/>
    <w:rsid w:val="000F763A"/>
    <w:rsid w:val="001167B9"/>
    <w:rsid w:val="00127430"/>
    <w:rsid w:val="001407CF"/>
    <w:rsid w:val="001514C8"/>
    <w:rsid w:val="00160B33"/>
    <w:rsid w:val="001624F6"/>
    <w:rsid w:val="00165BC0"/>
    <w:rsid w:val="0017199C"/>
    <w:rsid w:val="0018358B"/>
    <w:rsid w:val="00187AB8"/>
    <w:rsid w:val="001A2465"/>
    <w:rsid w:val="001C438B"/>
    <w:rsid w:val="001E41C3"/>
    <w:rsid w:val="001E4B4A"/>
    <w:rsid w:val="001E6AE0"/>
    <w:rsid w:val="0021020B"/>
    <w:rsid w:val="00212024"/>
    <w:rsid w:val="00234024"/>
    <w:rsid w:val="00237738"/>
    <w:rsid w:val="00281FBC"/>
    <w:rsid w:val="00282E0D"/>
    <w:rsid w:val="0028452A"/>
    <w:rsid w:val="002932BC"/>
    <w:rsid w:val="00295E3B"/>
    <w:rsid w:val="002B4184"/>
    <w:rsid w:val="002D66CC"/>
    <w:rsid w:val="002D6838"/>
    <w:rsid w:val="002E43C0"/>
    <w:rsid w:val="002E7948"/>
    <w:rsid w:val="0031012C"/>
    <w:rsid w:val="00312F14"/>
    <w:rsid w:val="00314DB3"/>
    <w:rsid w:val="00315B3D"/>
    <w:rsid w:val="0032781D"/>
    <w:rsid w:val="00334914"/>
    <w:rsid w:val="00335120"/>
    <w:rsid w:val="00335B83"/>
    <w:rsid w:val="0034065E"/>
    <w:rsid w:val="00361BF3"/>
    <w:rsid w:val="003854DC"/>
    <w:rsid w:val="0039798D"/>
    <w:rsid w:val="003A6D99"/>
    <w:rsid w:val="003E5CCF"/>
    <w:rsid w:val="003F5314"/>
    <w:rsid w:val="003F7746"/>
    <w:rsid w:val="0040359B"/>
    <w:rsid w:val="00406B0C"/>
    <w:rsid w:val="004162FB"/>
    <w:rsid w:val="00420008"/>
    <w:rsid w:val="00424C69"/>
    <w:rsid w:val="00435EF0"/>
    <w:rsid w:val="004376C2"/>
    <w:rsid w:val="00445046"/>
    <w:rsid w:val="00447CCD"/>
    <w:rsid w:val="0045716E"/>
    <w:rsid w:val="00463D38"/>
    <w:rsid w:val="00494E12"/>
    <w:rsid w:val="004A7C88"/>
    <w:rsid w:val="004C5672"/>
    <w:rsid w:val="004C68EA"/>
    <w:rsid w:val="004C7E62"/>
    <w:rsid w:val="004D0016"/>
    <w:rsid w:val="004D1782"/>
    <w:rsid w:val="004E7920"/>
    <w:rsid w:val="0051667D"/>
    <w:rsid w:val="00533C83"/>
    <w:rsid w:val="00546A3E"/>
    <w:rsid w:val="00550C4D"/>
    <w:rsid w:val="005626D6"/>
    <w:rsid w:val="0056408E"/>
    <w:rsid w:val="005656BD"/>
    <w:rsid w:val="00566603"/>
    <w:rsid w:val="00570058"/>
    <w:rsid w:val="005729D8"/>
    <w:rsid w:val="00576848"/>
    <w:rsid w:val="005851BF"/>
    <w:rsid w:val="005B1613"/>
    <w:rsid w:val="005B6B34"/>
    <w:rsid w:val="005C453D"/>
    <w:rsid w:val="005E2D1F"/>
    <w:rsid w:val="005F7126"/>
    <w:rsid w:val="006115CE"/>
    <w:rsid w:val="0061769F"/>
    <w:rsid w:val="00627ABE"/>
    <w:rsid w:val="00631BE3"/>
    <w:rsid w:val="006448C6"/>
    <w:rsid w:val="00683580"/>
    <w:rsid w:val="00683648"/>
    <w:rsid w:val="006C7503"/>
    <w:rsid w:val="006D3D13"/>
    <w:rsid w:val="006D3FA3"/>
    <w:rsid w:val="006D6A11"/>
    <w:rsid w:val="006F08A5"/>
    <w:rsid w:val="006F1ECC"/>
    <w:rsid w:val="006F37C0"/>
    <w:rsid w:val="0070322E"/>
    <w:rsid w:val="0072314C"/>
    <w:rsid w:val="007301FB"/>
    <w:rsid w:val="0074001B"/>
    <w:rsid w:val="00740497"/>
    <w:rsid w:val="0074287A"/>
    <w:rsid w:val="007443BC"/>
    <w:rsid w:val="00754F8C"/>
    <w:rsid w:val="007663BA"/>
    <w:rsid w:val="00773ECB"/>
    <w:rsid w:val="007749C9"/>
    <w:rsid w:val="0077561E"/>
    <w:rsid w:val="00782BC8"/>
    <w:rsid w:val="00786D2B"/>
    <w:rsid w:val="00786DA6"/>
    <w:rsid w:val="00793271"/>
    <w:rsid w:val="00795743"/>
    <w:rsid w:val="007B4A33"/>
    <w:rsid w:val="007D305D"/>
    <w:rsid w:val="007E6343"/>
    <w:rsid w:val="007F0BDD"/>
    <w:rsid w:val="007F12CB"/>
    <w:rsid w:val="00801C9A"/>
    <w:rsid w:val="00814A63"/>
    <w:rsid w:val="00815B29"/>
    <w:rsid w:val="0081747E"/>
    <w:rsid w:val="00820678"/>
    <w:rsid w:val="0083050D"/>
    <w:rsid w:val="00833DBA"/>
    <w:rsid w:val="00863205"/>
    <w:rsid w:val="00866483"/>
    <w:rsid w:val="0087675D"/>
    <w:rsid w:val="00897065"/>
    <w:rsid w:val="008B0A14"/>
    <w:rsid w:val="008B707E"/>
    <w:rsid w:val="008C1A37"/>
    <w:rsid w:val="008C365B"/>
    <w:rsid w:val="008D22AB"/>
    <w:rsid w:val="008E193C"/>
    <w:rsid w:val="008E71B1"/>
    <w:rsid w:val="0090689B"/>
    <w:rsid w:val="00912DB7"/>
    <w:rsid w:val="00916AB3"/>
    <w:rsid w:val="00920331"/>
    <w:rsid w:val="00925114"/>
    <w:rsid w:val="00926B5D"/>
    <w:rsid w:val="00931FB3"/>
    <w:rsid w:val="00932189"/>
    <w:rsid w:val="00944ECE"/>
    <w:rsid w:val="00945E7D"/>
    <w:rsid w:val="00955B93"/>
    <w:rsid w:val="0096302B"/>
    <w:rsid w:val="00965FD2"/>
    <w:rsid w:val="00971EB2"/>
    <w:rsid w:val="00975862"/>
    <w:rsid w:val="00975DD9"/>
    <w:rsid w:val="00990503"/>
    <w:rsid w:val="009A4AED"/>
    <w:rsid w:val="009B2372"/>
    <w:rsid w:val="009B2F4F"/>
    <w:rsid w:val="009D2AEC"/>
    <w:rsid w:val="009E6877"/>
    <w:rsid w:val="009F67AC"/>
    <w:rsid w:val="009F70BB"/>
    <w:rsid w:val="009F753C"/>
    <w:rsid w:val="00A029C9"/>
    <w:rsid w:val="00A127FA"/>
    <w:rsid w:val="00A22F13"/>
    <w:rsid w:val="00A3284C"/>
    <w:rsid w:val="00A354B3"/>
    <w:rsid w:val="00A37F1B"/>
    <w:rsid w:val="00A5147D"/>
    <w:rsid w:val="00A548DE"/>
    <w:rsid w:val="00A56FAA"/>
    <w:rsid w:val="00A74A1A"/>
    <w:rsid w:val="00A83BD7"/>
    <w:rsid w:val="00A926D9"/>
    <w:rsid w:val="00AA77FC"/>
    <w:rsid w:val="00AC4B68"/>
    <w:rsid w:val="00AE0A7D"/>
    <w:rsid w:val="00AE682B"/>
    <w:rsid w:val="00AF467E"/>
    <w:rsid w:val="00B10A8D"/>
    <w:rsid w:val="00B36143"/>
    <w:rsid w:val="00B54D88"/>
    <w:rsid w:val="00B6412E"/>
    <w:rsid w:val="00B64591"/>
    <w:rsid w:val="00B723BC"/>
    <w:rsid w:val="00B84CAF"/>
    <w:rsid w:val="00BA07CB"/>
    <w:rsid w:val="00BB323C"/>
    <w:rsid w:val="00BB754A"/>
    <w:rsid w:val="00BD0003"/>
    <w:rsid w:val="00BE72E2"/>
    <w:rsid w:val="00BF0B26"/>
    <w:rsid w:val="00C00F9C"/>
    <w:rsid w:val="00C01A25"/>
    <w:rsid w:val="00C14A1C"/>
    <w:rsid w:val="00C1622A"/>
    <w:rsid w:val="00C17E20"/>
    <w:rsid w:val="00C2042A"/>
    <w:rsid w:val="00C20AD9"/>
    <w:rsid w:val="00C26BE0"/>
    <w:rsid w:val="00C4761F"/>
    <w:rsid w:val="00C629AC"/>
    <w:rsid w:val="00C63DC2"/>
    <w:rsid w:val="00C6566B"/>
    <w:rsid w:val="00C702B2"/>
    <w:rsid w:val="00C856FA"/>
    <w:rsid w:val="00C92D8E"/>
    <w:rsid w:val="00CA0B43"/>
    <w:rsid w:val="00CC580A"/>
    <w:rsid w:val="00CC65EB"/>
    <w:rsid w:val="00CC7433"/>
    <w:rsid w:val="00CC7CF0"/>
    <w:rsid w:val="00CE41F8"/>
    <w:rsid w:val="00CE66AE"/>
    <w:rsid w:val="00CF37E6"/>
    <w:rsid w:val="00CF382B"/>
    <w:rsid w:val="00CF5468"/>
    <w:rsid w:val="00CF600B"/>
    <w:rsid w:val="00D2120A"/>
    <w:rsid w:val="00D33570"/>
    <w:rsid w:val="00D347FA"/>
    <w:rsid w:val="00D36188"/>
    <w:rsid w:val="00D37A87"/>
    <w:rsid w:val="00D43341"/>
    <w:rsid w:val="00D51C75"/>
    <w:rsid w:val="00D57D92"/>
    <w:rsid w:val="00D624DE"/>
    <w:rsid w:val="00D84EAA"/>
    <w:rsid w:val="00D8644B"/>
    <w:rsid w:val="00D90DDD"/>
    <w:rsid w:val="00D978E9"/>
    <w:rsid w:val="00DA0013"/>
    <w:rsid w:val="00DA6F03"/>
    <w:rsid w:val="00DB2721"/>
    <w:rsid w:val="00DC08FD"/>
    <w:rsid w:val="00DC2D76"/>
    <w:rsid w:val="00DE038F"/>
    <w:rsid w:val="00DE5594"/>
    <w:rsid w:val="00DF790B"/>
    <w:rsid w:val="00E019DD"/>
    <w:rsid w:val="00E04C34"/>
    <w:rsid w:val="00E04D6E"/>
    <w:rsid w:val="00E0611A"/>
    <w:rsid w:val="00E25C94"/>
    <w:rsid w:val="00E52694"/>
    <w:rsid w:val="00E52E47"/>
    <w:rsid w:val="00E82FA5"/>
    <w:rsid w:val="00E851F6"/>
    <w:rsid w:val="00E87763"/>
    <w:rsid w:val="00E87A44"/>
    <w:rsid w:val="00E9036A"/>
    <w:rsid w:val="00E9440F"/>
    <w:rsid w:val="00EC0217"/>
    <w:rsid w:val="00EC3C93"/>
    <w:rsid w:val="00EC4051"/>
    <w:rsid w:val="00EC4E86"/>
    <w:rsid w:val="00EC623C"/>
    <w:rsid w:val="00EC717E"/>
    <w:rsid w:val="00EC79C5"/>
    <w:rsid w:val="00ED3CE6"/>
    <w:rsid w:val="00EE47B8"/>
    <w:rsid w:val="00F0203A"/>
    <w:rsid w:val="00F1410F"/>
    <w:rsid w:val="00F27397"/>
    <w:rsid w:val="00F40F29"/>
    <w:rsid w:val="00F66A52"/>
    <w:rsid w:val="00F7692B"/>
    <w:rsid w:val="00FB0CB0"/>
    <w:rsid w:val="00FB1045"/>
    <w:rsid w:val="00FB4741"/>
    <w:rsid w:val="00FD497B"/>
    <w:rsid w:val="00FE37C5"/>
    <w:rsid w:val="00FE4C18"/>
    <w:rsid w:val="00FF2A0A"/>
    <w:rsid w:val="00FF5F61"/>
    <w:rsid w:val="00FF6C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0353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54D8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37F1B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54D88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A37F1B"/>
    <w:rPr>
      <w:rFonts w:ascii="Cambria" w:hAnsi="Cambria" w:cs="Times New Roman"/>
      <w:b/>
      <w:bCs/>
      <w:color w:val="4F81BD"/>
      <w:sz w:val="26"/>
      <w:szCs w:val="26"/>
    </w:rPr>
  </w:style>
  <w:style w:type="table" w:styleId="TableGrid">
    <w:name w:val="Table Grid"/>
    <w:basedOn w:val="TableNormal"/>
    <w:uiPriority w:val="99"/>
    <w:rsid w:val="0077561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90689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4C56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4C567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4C56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4C567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E37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E37C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7F0BD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_"/>
    <w:basedOn w:val="DefaultParagraphFont"/>
    <w:link w:val="20"/>
    <w:uiPriority w:val="99"/>
    <w:locked/>
    <w:rsid w:val="00A37F1B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a">
    <w:name w:val="Основной текст_"/>
    <w:basedOn w:val="DefaultParagraphFont"/>
    <w:link w:val="1"/>
    <w:uiPriority w:val="99"/>
    <w:locked/>
    <w:rsid w:val="00A37F1B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a0">
    <w:name w:val="Подпись к таблице_"/>
    <w:basedOn w:val="DefaultParagraphFont"/>
    <w:link w:val="a1"/>
    <w:uiPriority w:val="99"/>
    <w:locked/>
    <w:rsid w:val="00A37F1B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Normal"/>
    <w:link w:val="2"/>
    <w:uiPriority w:val="99"/>
    <w:rsid w:val="00A37F1B"/>
    <w:pPr>
      <w:shd w:val="clear" w:color="auto" w:fill="FFFFFF"/>
      <w:spacing w:after="300" w:line="274" w:lineRule="exact"/>
      <w:ind w:hanging="340"/>
      <w:jc w:val="center"/>
    </w:pPr>
    <w:rPr>
      <w:rFonts w:ascii="Times New Roman" w:eastAsia="Times New Roman" w:hAnsi="Times New Roman"/>
      <w:sz w:val="23"/>
      <w:szCs w:val="23"/>
    </w:rPr>
  </w:style>
  <w:style w:type="paragraph" w:customStyle="1" w:styleId="1">
    <w:name w:val="Основной текст1"/>
    <w:basedOn w:val="Normal"/>
    <w:link w:val="a"/>
    <w:uiPriority w:val="99"/>
    <w:rsid w:val="00A37F1B"/>
    <w:pPr>
      <w:shd w:val="clear" w:color="auto" w:fill="FFFFFF"/>
      <w:spacing w:after="300" w:line="408" w:lineRule="exact"/>
      <w:ind w:hanging="500"/>
      <w:jc w:val="both"/>
    </w:pPr>
    <w:rPr>
      <w:rFonts w:ascii="Times New Roman" w:eastAsia="Times New Roman" w:hAnsi="Times New Roman"/>
      <w:sz w:val="23"/>
      <w:szCs w:val="23"/>
    </w:rPr>
  </w:style>
  <w:style w:type="paragraph" w:customStyle="1" w:styleId="a1">
    <w:name w:val="Подпись к таблице"/>
    <w:basedOn w:val="Normal"/>
    <w:link w:val="a0"/>
    <w:uiPriority w:val="99"/>
    <w:rsid w:val="00A37F1B"/>
    <w:pPr>
      <w:shd w:val="clear" w:color="auto" w:fill="FFFFFF"/>
      <w:spacing w:after="0" w:line="240" w:lineRule="atLeast"/>
    </w:pPr>
    <w:rPr>
      <w:rFonts w:ascii="Times New Roman" w:eastAsia="Times New Roman" w:hAnsi="Times New Roman"/>
      <w:sz w:val="23"/>
      <w:szCs w:val="23"/>
    </w:rPr>
  </w:style>
  <w:style w:type="character" w:customStyle="1" w:styleId="5">
    <w:name w:val="Основной текст (5)_"/>
    <w:basedOn w:val="DefaultParagraphFont"/>
    <w:link w:val="50"/>
    <w:uiPriority w:val="99"/>
    <w:locked/>
    <w:rsid w:val="00A37F1B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8">
    <w:name w:val="Основной текст (8)_"/>
    <w:basedOn w:val="DefaultParagraphFont"/>
    <w:link w:val="80"/>
    <w:uiPriority w:val="99"/>
    <w:locked/>
    <w:rsid w:val="00A37F1B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3">
    <w:name w:val="Подпись к таблице (3)_"/>
    <w:basedOn w:val="DefaultParagraphFont"/>
    <w:link w:val="30"/>
    <w:uiPriority w:val="99"/>
    <w:locked/>
    <w:rsid w:val="00A37F1B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51">
    <w:name w:val="Основной текст (5) + Не полужирный"/>
    <w:basedOn w:val="5"/>
    <w:uiPriority w:val="99"/>
    <w:rsid w:val="00A37F1B"/>
    <w:rPr>
      <w:b/>
      <w:bCs/>
    </w:rPr>
  </w:style>
  <w:style w:type="character" w:customStyle="1" w:styleId="a2">
    <w:name w:val="Основной текст + Полужирный"/>
    <w:basedOn w:val="a"/>
    <w:uiPriority w:val="99"/>
    <w:rsid w:val="00A37F1B"/>
    <w:rPr>
      <w:b/>
      <w:bCs/>
      <w:spacing w:val="0"/>
      <w:sz w:val="27"/>
      <w:szCs w:val="27"/>
      <w:lang w:val="en-US"/>
    </w:rPr>
  </w:style>
  <w:style w:type="character" w:customStyle="1" w:styleId="10">
    <w:name w:val="Основной текст + Полужирный1"/>
    <w:aliases w:val="Курсив"/>
    <w:basedOn w:val="a"/>
    <w:uiPriority w:val="99"/>
    <w:rsid w:val="00A37F1B"/>
    <w:rPr>
      <w:b/>
      <w:bCs/>
      <w:i/>
      <w:iCs/>
      <w:spacing w:val="0"/>
      <w:sz w:val="27"/>
      <w:szCs w:val="27"/>
      <w:lang w:val="en-US"/>
    </w:rPr>
  </w:style>
  <w:style w:type="paragraph" w:customStyle="1" w:styleId="50">
    <w:name w:val="Основной текст (5)"/>
    <w:basedOn w:val="Normal"/>
    <w:link w:val="5"/>
    <w:uiPriority w:val="99"/>
    <w:rsid w:val="00A37F1B"/>
    <w:pPr>
      <w:shd w:val="clear" w:color="auto" w:fill="FFFFFF"/>
      <w:spacing w:before="2100" w:after="0" w:line="365" w:lineRule="exact"/>
      <w:ind w:hanging="360"/>
    </w:pPr>
    <w:rPr>
      <w:rFonts w:ascii="Times New Roman" w:eastAsia="Times New Roman" w:hAnsi="Times New Roman"/>
      <w:sz w:val="27"/>
      <w:szCs w:val="27"/>
    </w:rPr>
  </w:style>
  <w:style w:type="paragraph" w:customStyle="1" w:styleId="9">
    <w:name w:val="Основной текст9"/>
    <w:basedOn w:val="Normal"/>
    <w:uiPriority w:val="99"/>
    <w:rsid w:val="00A37F1B"/>
    <w:pPr>
      <w:shd w:val="clear" w:color="auto" w:fill="FFFFFF"/>
      <w:spacing w:after="1440" w:line="365" w:lineRule="exact"/>
      <w:ind w:hanging="720"/>
    </w:pPr>
    <w:rPr>
      <w:rFonts w:ascii="Times New Roman" w:eastAsia="Times New Roman" w:hAnsi="Times New Roman"/>
      <w:color w:val="000000"/>
      <w:sz w:val="27"/>
      <w:szCs w:val="27"/>
      <w:lang w:eastAsia="ru-RU"/>
    </w:rPr>
  </w:style>
  <w:style w:type="paragraph" w:customStyle="1" w:styleId="80">
    <w:name w:val="Основной текст (8)"/>
    <w:basedOn w:val="Normal"/>
    <w:link w:val="8"/>
    <w:uiPriority w:val="99"/>
    <w:rsid w:val="00A37F1B"/>
    <w:pPr>
      <w:shd w:val="clear" w:color="auto" w:fill="FFFFFF"/>
      <w:spacing w:after="0" w:line="370" w:lineRule="exact"/>
      <w:ind w:hanging="360"/>
    </w:pPr>
    <w:rPr>
      <w:rFonts w:ascii="Times New Roman" w:eastAsia="Times New Roman" w:hAnsi="Times New Roman"/>
      <w:sz w:val="27"/>
      <w:szCs w:val="27"/>
    </w:rPr>
  </w:style>
  <w:style w:type="paragraph" w:customStyle="1" w:styleId="30">
    <w:name w:val="Подпись к таблице (3)"/>
    <w:basedOn w:val="Normal"/>
    <w:link w:val="3"/>
    <w:uiPriority w:val="99"/>
    <w:rsid w:val="00A37F1B"/>
    <w:pPr>
      <w:shd w:val="clear" w:color="auto" w:fill="FFFFFF"/>
      <w:spacing w:after="0" w:line="240" w:lineRule="atLeast"/>
    </w:pPr>
    <w:rPr>
      <w:rFonts w:ascii="Times New Roman" w:eastAsia="Times New Roman" w:hAnsi="Times New Roman"/>
      <w:sz w:val="27"/>
      <w:szCs w:val="27"/>
    </w:rPr>
  </w:style>
  <w:style w:type="character" w:customStyle="1" w:styleId="a3">
    <w:name w:val="Основной текст + Курсив"/>
    <w:basedOn w:val="a"/>
    <w:uiPriority w:val="99"/>
    <w:rsid w:val="0007664E"/>
    <w:rPr>
      <w:i/>
      <w:iCs/>
      <w:spacing w:val="0"/>
    </w:rPr>
  </w:style>
  <w:style w:type="paragraph" w:customStyle="1" w:styleId="c0">
    <w:name w:val="c0"/>
    <w:basedOn w:val="Normal"/>
    <w:uiPriority w:val="99"/>
    <w:rsid w:val="009F753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9">
    <w:name w:val="c9"/>
    <w:basedOn w:val="DefaultParagraphFont"/>
    <w:uiPriority w:val="99"/>
    <w:rsid w:val="009F753C"/>
    <w:rPr>
      <w:rFonts w:cs="Times New Roman"/>
    </w:rPr>
  </w:style>
  <w:style w:type="character" w:customStyle="1" w:styleId="c40">
    <w:name w:val="c40"/>
    <w:basedOn w:val="DefaultParagraphFont"/>
    <w:uiPriority w:val="99"/>
    <w:rsid w:val="009F753C"/>
    <w:rPr>
      <w:rFonts w:cs="Times New Roman"/>
    </w:rPr>
  </w:style>
  <w:style w:type="character" w:customStyle="1" w:styleId="11">
    <w:name w:val="Заголовок №1_"/>
    <w:basedOn w:val="DefaultParagraphFont"/>
    <w:link w:val="12"/>
    <w:uiPriority w:val="99"/>
    <w:locked/>
    <w:rsid w:val="005729D8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12">
    <w:name w:val="Заголовок №1"/>
    <w:basedOn w:val="Normal"/>
    <w:link w:val="11"/>
    <w:uiPriority w:val="99"/>
    <w:rsid w:val="005729D8"/>
    <w:pPr>
      <w:shd w:val="clear" w:color="auto" w:fill="FFFFFF"/>
      <w:spacing w:after="240" w:line="240" w:lineRule="atLeast"/>
      <w:ind w:hanging="500"/>
      <w:outlineLvl w:val="0"/>
    </w:pPr>
    <w:rPr>
      <w:rFonts w:ascii="Times New Roman" w:eastAsia="Times New Roman" w:hAnsi="Times New Roman"/>
      <w:sz w:val="23"/>
      <w:szCs w:val="23"/>
    </w:rPr>
  </w:style>
  <w:style w:type="character" w:customStyle="1" w:styleId="120">
    <w:name w:val="Заголовок №1 (2)_"/>
    <w:basedOn w:val="DefaultParagraphFont"/>
    <w:link w:val="121"/>
    <w:uiPriority w:val="99"/>
    <w:locked/>
    <w:rsid w:val="0040359B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121">
    <w:name w:val="Заголовок №1 (2)"/>
    <w:basedOn w:val="Normal"/>
    <w:link w:val="120"/>
    <w:uiPriority w:val="99"/>
    <w:rsid w:val="0040359B"/>
    <w:pPr>
      <w:shd w:val="clear" w:color="auto" w:fill="FFFFFF"/>
      <w:spacing w:before="60" w:after="0" w:line="274" w:lineRule="exact"/>
      <w:ind w:firstLine="540"/>
      <w:jc w:val="both"/>
      <w:outlineLvl w:val="0"/>
    </w:pPr>
    <w:rPr>
      <w:rFonts w:ascii="Times New Roman" w:eastAsia="Times New Roman" w:hAnsi="Times New Roman"/>
      <w:sz w:val="23"/>
      <w:szCs w:val="23"/>
    </w:rPr>
  </w:style>
  <w:style w:type="character" w:customStyle="1" w:styleId="a4">
    <w:name w:val="Подпись к картинке_"/>
    <w:basedOn w:val="DefaultParagraphFont"/>
    <w:uiPriority w:val="99"/>
    <w:rsid w:val="0040359B"/>
    <w:rPr>
      <w:rFonts w:ascii="Times New Roman" w:hAnsi="Times New Roman" w:cs="Times New Roman"/>
      <w:spacing w:val="0"/>
      <w:sz w:val="23"/>
      <w:szCs w:val="23"/>
    </w:rPr>
  </w:style>
  <w:style w:type="character" w:customStyle="1" w:styleId="a5">
    <w:name w:val="Подпись к картинке"/>
    <w:basedOn w:val="a4"/>
    <w:uiPriority w:val="99"/>
    <w:rsid w:val="0040359B"/>
  </w:style>
  <w:style w:type="paragraph" w:customStyle="1" w:styleId="52">
    <w:name w:val="Основной текст5"/>
    <w:basedOn w:val="Normal"/>
    <w:uiPriority w:val="99"/>
    <w:rsid w:val="00932189"/>
    <w:pPr>
      <w:shd w:val="clear" w:color="auto" w:fill="FFFFFF"/>
      <w:spacing w:after="0" w:line="274" w:lineRule="exact"/>
      <w:ind w:hanging="380"/>
      <w:jc w:val="both"/>
    </w:pPr>
    <w:rPr>
      <w:rFonts w:ascii="Times New Roman" w:eastAsia="Times New Roman" w:hAnsi="Times New Roman"/>
      <w:color w:val="000000"/>
      <w:sz w:val="23"/>
      <w:szCs w:val="23"/>
      <w:lang w:eastAsia="ru-RU"/>
    </w:rPr>
  </w:style>
  <w:style w:type="character" w:customStyle="1" w:styleId="31">
    <w:name w:val="Заголовок №3_"/>
    <w:basedOn w:val="DefaultParagraphFont"/>
    <w:link w:val="32"/>
    <w:uiPriority w:val="99"/>
    <w:locked/>
    <w:rsid w:val="00445046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32">
    <w:name w:val="Заголовок №3"/>
    <w:basedOn w:val="Normal"/>
    <w:link w:val="31"/>
    <w:uiPriority w:val="99"/>
    <w:rsid w:val="00445046"/>
    <w:pPr>
      <w:shd w:val="clear" w:color="auto" w:fill="FFFFFF"/>
      <w:spacing w:after="120" w:line="240" w:lineRule="atLeast"/>
      <w:outlineLvl w:val="2"/>
    </w:pPr>
    <w:rPr>
      <w:rFonts w:ascii="Times New Roman" w:eastAsia="Times New Roman" w:hAnsi="Times New Roman"/>
      <w:sz w:val="27"/>
      <w:szCs w:val="27"/>
    </w:rPr>
  </w:style>
  <w:style w:type="character" w:styleId="Hyperlink">
    <w:name w:val="Hyperlink"/>
    <w:basedOn w:val="DefaultParagraphFont"/>
    <w:uiPriority w:val="99"/>
    <w:rsid w:val="00C629AC"/>
    <w:rPr>
      <w:rFonts w:cs="Times New Roman"/>
      <w:color w:val="0000FF"/>
      <w:u w:val="single"/>
    </w:rPr>
  </w:style>
  <w:style w:type="character" w:customStyle="1" w:styleId="FontStyle56">
    <w:name w:val="Font Style56"/>
    <w:uiPriority w:val="99"/>
    <w:rsid w:val="0083050D"/>
    <w:rPr>
      <w:rFonts w:ascii="Times New Roman" w:hAnsi="Times New Roman"/>
      <w:sz w:val="26"/>
    </w:rPr>
  </w:style>
  <w:style w:type="paragraph" w:customStyle="1" w:styleId="Style1">
    <w:name w:val="Style1"/>
    <w:basedOn w:val="Normal"/>
    <w:uiPriority w:val="99"/>
    <w:rsid w:val="0083050D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51">
    <w:name w:val="Font Style51"/>
    <w:uiPriority w:val="99"/>
    <w:rsid w:val="0083050D"/>
    <w:rPr>
      <w:rFonts w:ascii="Times New Roman" w:hAnsi="Times New Roman"/>
      <w:i/>
      <w:sz w:val="26"/>
    </w:rPr>
  </w:style>
  <w:style w:type="paragraph" w:customStyle="1" w:styleId="Style44">
    <w:name w:val="Style44"/>
    <w:basedOn w:val="Normal"/>
    <w:uiPriority w:val="99"/>
    <w:rsid w:val="0083050D"/>
    <w:pPr>
      <w:widowControl w:val="0"/>
      <w:autoSpaceDE w:val="0"/>
      <w:autoSpaceDN w:val="0"/>
      <w:adjustRightInd w:val="0"/>
      <w:spacing w:after="0" w:line="331" w:lineRule="exact"/>
      <w:ind w:hanging="259"/>
    </w:pPr>
    <w:rPr>
      <w:rFonts w:ascii="Times New Roman" w:hAnsi="Times New Roman"/>
      <w:sz w:val="24"/>
      <w:szCs w:val="24"/>
      <w:lang w:eastAsia="ru-RU"/>
    </w:rPr>
  </w:style>
  <w:style w:type="paragraph" w:customStyle="1" w:styleId="Style35">
    <w:name w:val="Style35"/>
    <w:basedOn w:val="Normal"/>
    <w:uiPriority w:val="99"/>
    <w:rsid w:val="001407CF"/>
    <w:pPr>
      <w:widowControl w:val="0"/>
      <w:autoSpaceDE w:val="0"/>
      <w:autoSpaceDN w:val="0"/>
      <w:adjustRightInd w:val="0"/>
      <w:spacing w:after="0" w:line="331" w:lineRule="exact"/>
      <w:ind w:firstLine="854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34">
    <w:name w:val="Style34"/>
    <w:basedOn w:val="Normal"/>
    <w:uiPriority w:val="99"/>
    <w:rsid w:val="001407CF"/>
    <w:pPr>
      <w:widowControl w:val="0"/>
      <w:autoSpaceDE w:val="0"/>
      <w:autoSpaceDN w:val="0"/>
      <w:adjustRightInd w:val="0"/>
      <w:spacing w:after="0" w:line="320" w:lineRule="exact"/>
      <w:ind w:firstLine="85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13">
    <w:name w:val="Сетка таблицы1"/>
    <w:uiPriority w:val="99"/>
    <w:rsid w:val="0028452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54">
    <w:name w:val="Font Style54"/>
    <w:uiPriority w:val="99"/>
    <w:rsid w:val="00FF6C71"/>
    <w:rPr>
      <w:rFonts w:ascii="Times New Roman" w:hAnsi="Times New Roman"/>
      <w:b/>
      <w:sz w:val="26"/>
    </w:rPr>
  </w:style>
  <w:style w:type="table" w:customStyle="1" w:styleId="21">
    <w:name w:val="Сетка таблицы2"/>
    <w:uiPriority w:val="99"/>
    <w:rsid w:val="007749C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2">
    <w:name w:val="Заголовок №2_"/>
    <w:basedOn w:val="DefaultParagraphFont"/>
    <w:link w:val="23"/>
    <w:uiPriority w:val="99"/>
    <w:locked/>
    <w:rsid w:val="007749C9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23">
    <w:name w:val="Заголовок №2"/>
    <w:basedOn w:val="Normal"/>
    <w:link w:val="22"/>
    <w:uiPriority w:val="99"/>
    <w:rsid w:val="007749C9"/>
    <w:pPr>
      <w:shd w:val="clear" w:color="auto" w:fill="FFFFFF"/>
      <w:spacing w:before="240" w:after="0" w:line="274" w:lineRule="exact"/>
      <w:ind w:hanging="340"/>
      <w:jc w:val="both"/>
      <w:outlineLvl w:val="1"/>
    </w:pPr>
    <w:rPr>
      <w:rFonts w:ascii="Times New Roman" w:eastAsia="Times New Roman" w:hAnsi="Times New Roman"/>
      <w:sz w:val="23"/>
      <w:szCs w:val="23"/>
    </w:rPr>
  </w:style>
  <w:style w:type="character" w:customStyle="1" w:styleId="FontStyle58">
    <w:name w:val="Font Style58"/>
    <w:uiPriority w:val="99"/>
    <w:rsid w:val="00281FBC"/>
    <w:rPr>
      <w:rFonts w:ascii="Times New Roman" w:hAnsi="Times New Roman"/>
      <w:sz w:val="22"/>
    </w:rPr>
  </w:style>
  <w:style w:type="character" w:customStyle="1" w:styleId="24">
    <w:name w:val="Подпись к таблице (2)_"/>
    <w:basedOn w:val="DefaultParagraphFont"/>
    <w:link w:val="25"/>
    <w:uiPriority w:val="99"/>
    <w:locked/>
    <w:rsid w:val="007301FB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25">
    <w:name w:val="Подпись к таблице (2)"/>
    <w:basedOn w:val="Normal"/>
    <w:link w:val="24"/>
    <w:uiPriority w:val="99"/>
    <w:rsid w:val="007301FB"/>
    <w:pPr>
      <w:shd w:val="clear" w:color="auto" w:fill="FFFFFF"/>
      <w:spacing w:after="0" w:line="240" w:lineRule="atLeast"/>
    </w:pPr>
    <w:rPr>
      <w:rFonts w:ascii="Times New Roman" w:eastAsia="Times New Roman" w:hAnsi="Times New Roman"/>
      <w:sz w:val="23"/>
      <w:szCs w:val="23"/>
    </w:rPr>
  </w:style>
  <w:style w:type="paragraph" w:customStyle="1" w:styleId="c14">
    <w:name w:val="c14"/>
    <w:basedOn w:val="Normal"/>
    <w:uiPriority w:val="99"/>
    <w:rsid w:val="005E2D1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48">
    <w:name w:val="c48"/>
    <w:basedOn w:val="DefaultParagraphFont"/>
    <w:uiPriority w:val="99"/>
    <w:rsid w:val="005E2D1F"/>
    <w:rPr>
      <w:rFonts w:cs="Times New Roman"/>
    </w:rPr>
  </w:style>
  <w:style w:type="table" w:customStyle="1" w:styleId="33">
    <w:name w:val="Сетка таблицы3"/>
    <w:uiPriority w:val="99"/>
    <w:rsid w:val="00BB323C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99"/>
    <w:qFormat/>
    <w:locked/>
    <w:rsid w:val="00CF5468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456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5664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56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5665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56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6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5665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rengoi1.ru" TargetMode="External"/><Relationship Id="rId13" Type="http://schemas.openxmlformats.org/officeDocument/2006/relationships/hyperlink" Target="http://www.pedsovet.org/" TargetMode="External"/><Relationship Id="rId18" Type="http://schemas.openxmlformats.org/officeDocument/2006/relationships/image" Target="media/image2.jpeg"/><Relationship Id="rId3" Type="http://schemas.openxmlformats.org/officeDocument/2006/relationships/settings" Target="settings.xml"/><Relationship Id="rId21" Type="http://schemas.openxmlformats.org/officeDocument/2006/relationships/image" Target="media/image5.jpeg"/><Relationship Id="rId7" Type="http://schemas.openxmlformats.org/officeDocument/2006/relationships/hyperlink" Target="mailto:urengoi1@pur.yanao.ru" TargetMode="External"/><Relationship Id="rId12" Type="http://schemas.openxmlformats.org/officeDocument/2006/relationships/hyperlink" Target="http://www.pedsovet.org/" TargetMode="External"/><Relationship Id="rId17" Type="http://schemas.openxmlformats.org/officeDocument/2006/relationships/image" Target="media/image1.emf"/><Relationship Id="rId2" Type="http://schemas.openxmlformats.org/officeDocument/2006/relationships/styles" Target="styles.xml"/><Relationship Id="rId16" Type="http://schemas.openxmlformats.org/officeDocument/2006/relationships/hyperlink" Target="http://www.pedsovet.org/" TargetMode="External"/><Relationship Id="rId20" Type="http://schemas.openxmlformats.org/officeDocument/2006/relationships/image" Target="media/image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edsovet.su/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pedsovet.org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infourok.ru/" TargetMode="External"/><Relationship Id="rId19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http://www.bus.gov.ru" TargetMode="External"/><Relationship Id="rId14" Type="http://schemas.openxmlformats.org/officeDocument/2006/relationships/hyperlink" Target="http://www.pedsovet.org/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7899</TotalTime>
  <Pages>41</Pages>
  <Words>12305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1</cp:lastModifiedBy>
  <cp:revision>43</cp:revision>
  <cp:lastPrinted>2019-04-24T05:56:00Z</cp:lastPrinted>
  <dcterms:created xsi:type="dcterms:W3CDTF">2019-01-24T11:35:00Z</dcterms:created>
  <dcterms:modified xsi:type="dcterms:W3CDTF">2019-11-29T08:18:00Z</dcterms:modified>
</cp:coreProperties>
</file>